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2834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layout table"/>
      </w:tblPr>
      <w:tblGrid>
        <w:gridCol w:w="8637"/>
      </w:tblGrid>
      <w:tr w:rsidR="00582F38" w:rsidRPr="00736224" w14:paraId="77C45CEF" w14:textId="77777777" w:rsidTr="00276C92">
        <w:trPr>
          <w:trHeight w:val="7690"/>
          <w:jc w:val="center"/>
        </w:trPr>
        <w:tc>
          <w:tcPr>
            <w:tcW w:w="8636" w:type="dxa"/>
            <w:tcBorders>
              <w:right w:val="single" w:sz="12" w:space="0" w:color="FFD556" w:themeColor="accent1"/>
            </w:tcBorders>
            <w:tcMar>
              <w:right w:w="0" w:type="dxa"/>
            </w:tcMar>
          </w:tcPr>
          <w:tbl>
            <w:tblPr>
              <w:tblW w:w="3998" w:type="pct"/>
              <w:tblInd w:w="18" w:type="dxa"/>
              <w:tblBorders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360" w:type="dxa"/>
                <w:bottom w:w="403" w:type="dxa"/>
                <w:right w:w="360" w:type="dxa"/>
              </w:tblCellMar>
              <w:tblLook w:val="04A0" w:firstRow="1" w:lastRow="0" w:firstColumn="1" w:lastColumn="0" w:noHBand="0" w:noVBand="1"/>
              <w:tblDescription w:val="Left side layout table"/>
            </w:tblPr>
            <w:tblGrid>
              <w:gridCol w:w="6894"/>
            </w:tblGrid>
            <w:tr w:rsidR="00582F38" w:rsidRPr="00A85B6F" w14:paraId="42367C99" w14:textId="77777777" w:rsidTr="00276C92">
              <w:trPr>
                <w:trHeight w:hRule="exact" w:val="1357"/>
              </w:trPr>
              <w:tc>
                <w:tcPr>
                  <w:tcW w:w="5000" w:type="pct"/>
                  <w:tcBorders>
                    <w:bottom w:val="single" w:sz="12" w:space="0" w:color="FFD556" w:themeColor="accent1"/>
                  </w:tcBorders>
                  <w:tcMar>
                    <w:top w:w="317" w:type="dxa"/>
                  </w:tcMar>
                </w:tcPr>
                <w:p w14:paraId="304C11A3" w14:textId="37FC787D" w:rsidR="00582F38" w:rsidRPr="007407A7" w:rsidRDefault="002A3D13" w:rsidP="007407A7">
                  <w:pPr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u w:val="single"/>
                    </w:rPr>
                    <w:t xml:space="preserve">GODS </w:t>
                  </w:r>
                  <w:r w:rsidR="007407A7">
                    <w:rPr>
                      <w:sz w:val="24"/>
                      <w:szCs w:val="24"/>
                    </w:rPr>
                    <w:t xml:space="preserve">  </w:t>
                  </w:r>
                  <w:r w:rsidRPr="007407A7">
                    <w:rPr>
                      <w:sz w:val="24"/>
                      <w:szCs w:val="24"/>
                    </w:rPr>
                    <w:t xml:space="preserve">The ancient Greeks had many gods and goddesses like Zeus the King, Athena goddess of wisdom, Hades of death and Ares god of </w:t>
                  </w:r>
                  <w:r w:rsidR="007407A7">
                    <w:rPr>
                      <w:sz w:val="24"/>
                      <w:szCs w:val="24"/>
                    </w:rPr>
                    <w:t>war.</w:t>
                  </w:r>
                </w:p>
                <w:p w14:paraId="714D6C09" w14:textId="77777777" w:rsidR="00582F38" w:rsidRPr="00A85B6F" w:rsidRDefault="00582F38" w:rsidP="00CC7AD0">
                  <w:pPr>
                    <w:pStyle w:val="Heading3"/>
                  </w:pPr>
                </w:p>
              </w:tc>
            </w:tr>
            <w:tr w:rsidR="00582F38" w:rsidRPr="007407A7" w14:paraId="283A6A95" w14:textId="77777777" w:rsidTr="00276C92">
              <w:trPr>
                <w:trHeight w:val="4448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left w:val="single" w:sz="12" w:space="0" w:color="FFD556" w:themeColor="accent1"/>
                    <w:bottom w:val="single" w:sz="12" w:space="0" w:color="FFD556" w:themeColor="accent1"/>
                    <w:right w:val="nil"/>
                  </w:tcBorders>
                  <w:tcMar>
                    <w:top w:w="245" w:type="dxa"/>
                  </w:tcMar>
                </w:tcPr>
                <w:p w14:paraId="3F56BFA4" w14:textId="5D071653" w:rsidR="00D01EB5" w:rsidRPr="007407A7" w:rsidRDefault="007407A7" w:rsidP="002A3D13">
                  <w:pPr>
                    <w:jc w:val="left"/>
                    <w:rPr>
                      <w:sz w:val="24"/>
                      <w:szCs w:val="24"/>
                    </w:rPr>
                  </w:pPr>
                  <w:r w:rsidRPr="007407A7">
                    <w:rPr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1658240" behindDoc="1" locked="0" layoutInCell="1" allowOverlap="1" wp14:anchorId="5C19930E" wp14:editId="783B41D9">
                        <wp:simplePos x="0" y="0"/>
                        <wp:positionH relativeFrom="column">
                          <wp:posOffset>12700</wp:posOffset>
                        </wp:positionH>
                        <wp:positionV relativeFrom="paragraph">
                          <wp:posOffset>0</wp:posOffset>
                        </wp:positionV>
                        <wp:extent cx="1765300" cy="1124585"/>
                        <wp:effectExtent l="0" t="0" r="0" b="5715"/>
                        <wp:wrapThrough wrapText="bothSides">
                          <wp:wrapPolygon edited="0">
                            <wp:start x="0" y="0"/>
                            <wp:lineTo x="0" y="21466"/>
                            <wp:lineTo x="21445" y="21466"/>
                            <wp:lineTo x="21445" y="0"/>
                            <wp:lineTo x="0" y="0"/>
                          </wp:wrapPolygon>
                        </wp:wrapThrough>
                        <wp:docPr id="12" name="Picture 12" descr="Pictu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Pictur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65300" cy="11245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582F38" w:rsidRPr="007407A7">
                    <w:rPr>
                      <w:sz w:val="24"/>
                      <w:szCs w:val="24"/>
                      <w:u w:val="single"/>
                    </w:rPr>
                    <w:t>F</w:t>
                  </w:r>
                  <w:r w:rsidR="002A3D13" w:rsidRPr="007407A7">
                    <w:rPr>
                      <w:sz w:val="24"/>
                      <w:szCs w:val="24"/>
                      <w:u w:val="single"/>
                    </w:rPr>
                    <w:t>OOD</w:t>
                  </w:r>
                  <w:r w:rsidR="00D01EB5" w:rsidRPr="007407A7">
                    <w:rPr>
                      <w:sz w:val="24"/>
                      <w:szCs w:val="24"/>
                    </w:rPr>
                    <w:fldChar w:fldCharType="begin"/>
                  </w:r>
                  <w:r w:rsidR="00D01EB5" w:rsidRPr="007407A7">
                    <w:rPr>
                      <w:sz w:val="24"/>
                      <w:szCs w:val="24"/>
                    </w:rPr>
                    <w:instrText xml:space="preserve"> INCLUDEPICTURE "https://images.twinkl.co.uk/tw1n/image/private/t_630_eco/image_repo/83/cd/T2-H-4445-Ancient-Greek-Gods-Word-Mat_ver_1.jpg" \* MERGEFORMATINET </w:instrText>
                  </w:r>
                  <w:r w:rsidR="00D01EB5" w:rsidRPr="007407A7">
                    <w:rPr>
                      <w:sz w:val="24"/>
                      <w:szCs w:val="24"/>
                    </w:rPr>
                    <w:fldChar w:fldCharType="end"/>
                  </w:r>
                </w:p>
                <w:p w14:paraId="7E02CA0B" w14:textId="6EB8F983" w:rsidR="002A3D13" w:rsidRPr="007407A7" w:rsidRDefault="002A3D13" w:rsidP="002A3D13">
                  <w:pPr>
                    <w:jc w:val="left"/>
                    <w:rPr>
                      <w:color w:val="808080" w:themeColor="background1" w:themeShade="80"/>
                      <w:sz w:val="24"/>
                      <w:szCs w:val="24"/>
                    </w:rPr>
                  </w:pPr>
                  <w:r w:rsidRPr="007407A7">
                    <w:rPr>
                      <w:sz w:val="24"/>
                      <w:szCs w:val="24"/>
                    </w:rPr>
                    <w:t xml:space="preserve">the ancient </w:t>
                  </w:r>
                  <w:r w:rsidRPr="007407A7">
                    <w:rPr>
                      <w:color w:val="808080" w:themeColor="background1" w:themeShade="80"/>
                      <w:sz w:val="24"/>
                      <w:szCs w:val="24"/>
                    </w:rPr>
                    <w:t>Greeks ate</w:t>
                  </w:r>
                  <w:r w:rsidRPr="007407A7">
                    <w:rPr>
                      <w:rFonts w:cs="Arial"/>
                      <w:color w:val="808080" w:themeColor="background1" w:themeShade="80"/>
                      <w:sz w:val="24"/>
                      <w:szCs w:val="24"/>
                      <w:shd w:val="clear" w:color="auto" w:fill="FFFFFF"/>
                    </w:rPr>
                    <w:t> olives, grapes, figs and wheat and kept goats, for milk and cheese. They ate lots of bread, beans.</w:t>
                  </w:r>
                </w:p>
                <w:p w14:paraId="4C0E1589" w14:textId="73F042F8" w:rsidR="00582F38" w:rsidRPr="007407A7" w:rsidRDefault="00400321" w:rsidP="00276C92">
                  <w:pPr>
                    <w:pStyle w:val="Heading2"/>
                    <w:jc w:val="left"/>
                    <w:rPr>
                      <w:sz w:val="24"/>
                      <w:szCs w:val="24"/>
                      <w:u w:val="single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0336" behindDoc="0" locked="0" layoutInCell="1" allowOverlap="1" wp14:anchorId="676B83ED" wp14:editId="7419CBC2">
                            <wp:simplePos x="0" y="0"/>
                            <wp:positionH relativeFrom="column">
                              <wp:posOffset>-2717165</wp:posOffset>
                            </wp:positionH>
                            <wp:positionV relativeFrom="paragraph">
                              <wp:posOffset>158750</wp:posOffset>
                            </wp:positionV>
                            <wp:extent cx="6781800" cy="883920"/>
                            <wp:effectExtent l="0" t="0" r="12700" b="17780"/>
                            <wp:wrapNone/>
                            <wp:docPr id="345" name="Text Box 34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6781800" cy="883920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689879EC" w14:textId="77777777" w:rsidR="00B01A07" w:rsidRDefault="00B01A07" w:rsidP="00B01A07">
                                        <w:pPr>
                                          <w:spacing w:after="0" w:line="240" w:lineRule="auto"/>
                                          <w:rPr>
                                            <w:rFonts w:eastAsia="Times New Roman" w:cs="Arial"/>
                                            <w:color w:val="808080" w:themeColor="background1" w:themeShade="80"/>
                                            <w:sz w:val="24"/>
                                            <w:szCs w:val="24"/>
                                            <w:u w:val="single"/>
                                            <w:shd w:val="clear" w:color="auto" w:fill="FFFFFF"/>
                                            <w:lang w:eastAsia="en-GB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="Arial"/>
                                            <w:color w:val="808080" w:themeColor="background1" w:themeShade="80"/>
                                            <w:sz w:val="24"/>
                                            <w:szCs w:val="24"/>
                                            <w:u w:val="single"/>
                                            <w:shd w:val="clear" w:color="auto" w:fill="FFFFFF"/>
                                            <w:lang w:eastAsia="en-GB"/>
                                          </w:rPr>
                                          <w:t>CITY</w:t>
                                        </w:r>
                                        <w:r w:rsidR="00751288">
                                          <w:rPr>
                                            <w:rFonts w:eastAsia="Times New Roman" w:cs="Arial"/>
                                            <w:color w:val="808080" w:themeColor="background1" w:themeShade="80"/>
                                            <w:sz w:val="24"/>
                                            <w:szCs w:val="24"/>
                                            <w:u w:val="single"/>
                                            <w:shd w:val="clear" w:color="auto" w:fill="FFFFFF"/>
                                            <w:lang w:eastAsia="en-GB"/>
                                          </w:rPr>
                                          <w:t>S</w:t>
                                        </w:r>
                                      </w:p>
                                      <w:p w14:paraId="1E6957B8" w14:textId="5EB712FE" w:rsidR="00B01A07" w:rsidRPr="00400321" w:rsidRDefault="00B01A07" w:rsidP="00400321">
                                        <w:pPr>
                                          <w:spacing w:after="0" w:line="240" w:lineRule="auto"/>
                                          <w:jc w:val="left"/>
                                          <w:rPr>
                                            <w:rFonts w:eastAsia="Times New Roman" w:cs="Times New Roman"/>
                                            <w:color w:val="808080" w:themeColor="background1" w:themeShade="80"/>
                                            <w:sz w:val="24"/>
                                            <w:szCs w:val="24"/>
                                            <w:lang w:eastAsia="en-GB"/>
                                          </w:rPr>
                                        </w:pPr>
                                        <w:r w:rsidRPr="007407A7">
                                          <w:rPr>
                                            <w:rFonts w:eastAsia="Times New Roman" w:cs="Arial"/>
                                            <w:color w:val="808080" w:themeColor="background1" w:themeShade="80"/>
                                            <w:sz w:val="24"/>
                                            <w:szCs w:val="24"/>
                                            <w:shd w:val="clear" w:color="auto" w:fill="FFFFFF"/>
                                            <w:lang w:eastAsia="en-GB"/>
                                          </w:rPr>
                                          <w:t xml:space="preserve">The most important cities in mainland Greece were Mycenae, Tiryns, Pylos, and Thebes. Other major cities that were not quite as important included Orchomenos, Athens, Gla, and </w:t>
                                        </w:r>
                                        <w:r w:rsidR="00400321">
                                          <w:rPr>
                                            <w:rFonts w:eastAsia="Times New Roman" w:cs="Arial"/>
                                            <w:color w:val="808080" w:themeColor="background1" w:themeShade="80"/>
                                            <w:sz w:val="24"/>
                                            <w:szCs w:val="24"/>
                                            <w:shd w:val="clear" w:color="auto" w:fill="FFFFFF"/>
                                            <w:lang w:eastAsia="en-GB"/>
                                          </w:rPr>
                                          <w:t>L</w:t>
                                        </w:r>
                                        <w:r w:rsidRPr="007407A7">
                                          <w:rPr>
                                            <w:rFonts w:eastAsia="Times New Roman" w:cs="Arial"/>
                                            <w:color w:val="808080" w:themeColor="background1" w:themeShade="80"/>
                                            <w:sz w:val="24"/>
                                            <w:szCs w:val="24"/>
                                            <w:shd w:val="clear" w:color="auto" w:fill="FFFFFF"/>
                                            <w:lang w:eastAsia="en-GB"/>
                                          </w:rPr>
                                          <w:t>olkos.</w:t>
                                        </w:r>
                                        <w:r w:rsidR="00400321">
                                          <w:rPr>
                                            <w:rFonts w:eastAsia="Times New Roman" w:cs="Times New Roman"/>
                                            <w:color w:val="auto"/>
                                            <w:sz w:val="24"/>
                                            <w:szCs w:val="24"/>
                                            <w:lang w:eastAsia="en-GB"/>
                                          </w:rPr>
                                          <w:t xml:space="preserve"> </w:t>
                                        </w:r>
                                        <w:r w:rsidR="00400321">
                                          <w:rPr>
                                            <w:rFonts w:eastAsia="Times New Roman" w:cs="Times New Roman"/>
                                            <w:color w:val="808080" w:themeColor="background1" w:themeShade="80"/>
                                            <w:sz w:val="24"/>
                                            <w:szCs w:val="24"/>
                                            <w:lang w:eastAsia="en-GB"/>
                                          </w:rPr>
                                          <w:t>The capital today is still Athens.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76B83ED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345" o:spid="_x0000_s1026" type="#_x0000_t202" style="position:absolute;margin-left:-213.95pt;margin-top:12.5pt;width:534pt;height:69.6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" fillcolor="white [3201]" strokecolor="#ffd556 [3204]" strokeweight="1pt">
                            <v:textbox>
                              <w:txbxContent>
                                <w:p w14:paraId="689879EC" w14:textId="77777777" w:rsidR="00B01A07" w:rsidRDefault="00B01A07" w:rsidP="00B01A07">
                                  <w:pPr>
                                    <w:spacing w:after="0" w:line="240" w:lineRule="auto"/>
                                    <w:rPr>
                                      <w:rFonts w:eastAsia="Times New Roman" w:cs="Arial"/>
                                      <w:color w:val="808080" w:themeColor="background1" w:themeShade="80"/>
                                      <w:sz w:val="24"/>
                                      <w:szCs w:val="24"/>
                                      <w:u w:val="single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color w:val="808080" w:themeColor="background1" w:themeShade="80"/>
                                      <w:sz w:val="24"/>
                                      <w:szCs w:val="24"/>
                                      <w:u w:val="single"/>
                                      <w:shd w:val="clear" w:color="auto" w:fill="FFFFFF"/>
                                      <w:lang w:eastAsia="en-GB"/>
                                    </w:rPr>
                                    <w:t>CITY</w:t>
                                  </w:r>
                                  <w:r w:rsidR="00751288">
                                    <w:rPr>
                                      <w:rFonts w:eastAsia="Times New Roman" w:cs="Arial"/>
                                      <w:color w:val="808080" w:themeColor="background1" w:themeShade="80"/>
                                      <w:sz w:val="24"/>
                                      <w:szCs w:val="24"/>
                                      <w:u w:val="single"/>
                                      <w:shd w:val="clear" w:color="auto" w:fill="FFFFFF"/>
                                      <w:lang w:eastAsia="en-GB"/>
                                    </w:rPr>
                                    <w:t>S</w:t>
                                  </w:r>
                                </w:p>
                                <w:p w14:paraId="1E6957B8" w14:textId="5EB712FE" w:rsidR="00B01A07" w:rsidRPr="00400321" w:rsidRDefault="00B01A07" w:rsidP="00400321">
                                  <w:pPr>
                                    <w:spacing w:after="0" w:line="240" w:lineRule="auto"/>
                                    <w:jc w:val="left"/>
                                    <w:rPr>
                                      <w:rFonts w:eastAsia="Times New Roman" w:cs="Times New Roman"/>
                                      <w:color w:val="808080" w:themeColor="background1" w:themeShade="8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7407A7">
                                    <w:rPr>
                                      <w:rFonts w:eastAsia="Times New Roman" w:cs="Arial"/>
                                      <w:color w:val="808080" w:themeColor="background1" w:themeShade="80"/>
                                      <w:sz w:val="24"/>
                                      <w:szCs w:val="24"/>
                                      <w:shd w:val="clear" w:color="auto" w:fill="FFFFFF"/>
                                      <w:lang w:eastAsia="en-GB"/>
                                    </w:rPr>
                                    <w:t xml:space="preserve">The most important cities in mainland Greece were Mycenae, Tiryns, Pylos, and Thebes. Other major cities that were not quite as important included Orchomenos, Athens, Gla, and </w:t>
                                  </w:r>
                                  <w:r w:rsidR="00400321">
                                    <w:rPr>
                                      <w:rFonts w:eastAsia="Times New Roman" w:cs="Arial"/>
                                      <w:color w:val="808080" w:themeColor="background1" w:themeShade="80"/>
                                      <w:sz w:val="24"/>
                                      <w:szCs w:val="24"/>
                                      <w:shd w:val="clear" w:color="auto" w:fill="FFFFFF"/>
                                      <w:lang w:eastAsia="en-GB"/>
                                    </w:rPr>
                                    <w:t>L</w:t>
                                  </w:r>
                                  <w:r w:rsidRPr="007407A7">
                                    <w:rPr>
                                      <w:rFonts w:eastAsia="Times New Roman" w:cs="Arial"/>
                                      <w:color w:val="808080" w:themeColor="background1" w:themeShade="80"/>
                                      <w:sz w:val="24"/>
                                      <w:szCs w:val="24"/>
                                      <w:shd w:val="clear" w:color="auto" w:fill="FFFFFF"/>
                                      <w:lang w:eastAsia="en-GB"/>
                                    </w:rPr>
                                    <w:t>olkos.</w:t>
                                  </w:r>
                                  <w:r w:rsidR="00400321">
                                    <w:rPr>
                                      <w:rFonts w:eastAsia="Times New Roman" w:cs="Times New Roman"/>
                                      <w:color w:val="auto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</w:t>
                                  </w:r>
                                  <w:r w:rsidR="00400321">
                                    <w:rPr>
                                      <w:rFonts w:eastAsia="Times New Roman" w:cs="Times New Roman"/>
                                      <w:color w:val="808080" w:themeColor="background1" w:themeShade="80"/>
                                      <w:sz w:val="24"/>
                                      <w:szCs w:val="24"/>
                                      <w:lang w:eastAsia="en-GB"/>
                                    </w:rPr>
                                    <w:t>The capital today is still Athens.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14:paraId="535D0741" w14:textId="76BB2915" w:rsidR="00582F38" w:rsidRPr="007407A7" w:rsidRDefault="00582F38" w:rsidP="00582F38">
                  <w:pPr>
                    <w:rPr>
                      <w:sz w:val="24"/>
                      <w:szCs w:val="24"/>
                    </w:rPr>
                  </w:pPr>
                  <w:r w:rsidRPr="007407A7">
                    <w:rPr>
                      <w:sz w:val="24"/>
                      <w:szCs w:val="24"/>
                    </w:rPr>
                    <w:fldChar w:fldCharType="begin"/>
                  </w:r>
                  <w:r w:rsidRPr="007407A7">
                    <w:rPr>
                      <w:sz w:val="24"/>
                      <w:szCs w:val="24"/>
                    </w:rPr>
                    <w:instrText xml:space="preserve"> INCLUDEPICTURE "https://greekfood2001.weebly.com/uploads/5/2/6/6/52666189/2224064_orig.jpg" \* MERGEFORMATINET </w:instrText>
                  </w:r>
                  <w:r w:rsidRPr="007407A7">
                    <w:rPr>
                      <w:sz w:val="24"/>
                      <w:szCs w:val="24"/>
                    </w:rPr>
                    <w:fldChar w:fldCharType="end"/>
                  </w:r>
                </w:p>
                <w:p w14:paraId="32EC2454" w14:textId="05240DD5" w:rsidR="00582F38" w:rsidRPr="007407A7" w:rsidRDefault="00400321" w:rsidP="004670DD">
                  <w:pPr>
                    <w:rPr>
                      <w:sz w:val="24"/>
                      <w:szCs w:val="24"/>
                    </w:rPr>
                  </w:pPr>
                  <w:r w:rsidRPr="007407A7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2384" behindDoc="0" locked="0" layoutInCell="1" allowOverlap="1" wp14:anchorId="6652FF33" wp14:editId="57C1618F">
                            <wp:simplePos x="0" y="0"/>
                            <wp:positionH relativeFrom="column">
                              <wp:posOffset>-2717165</wp:posOffset>
                            </wp:positionH>
                            <wp:positionV relativeFrom="paragraph">
                              <wp:posOffset>352425</wp:posOffset>
                            </wp:positionV>
                            <wp:extent cx="5501640" cy="1722120"/>
                            <wp:effectExtent l="0" t="0" r="10160" b="17780"/>
                            <wp:wrapNone/>
                            <wp:docPr id="374" name="Text Box 37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5501640" cy="1722120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1882F98E" w14:textId="77777777" w:rsidR="00751288" w:rsidRDefault="00751288" w:rsidP="00751288">
                                        <w:pPr>
                                          <w:rPr>
                                            <w:sz w:val="24"/>
                                            <w:szCs w:val="24"/>
                                            <w:u w:val="single"/>
                                          </w:rPr>
                                        </w:pPr>
                                        <w:r>
                                          <w:rPr>
                                            <w:sz w:val="24"/>
                                            <w:szCs w:val="24"/>
                                            <w:u w:val="single"/>
                                          </w:rPr>
                                          <w:t>MYTHS</w:t>
                                        </w:r>
                                      </w:p>
                                      <w:p w14:paraId="73AC88A3" w14:textId="77777777" w:rsidR="00751288" w:rsidRPr="007407A7" w:rsidRDefault="00751288" w:rsidP="00751288">
                                        <w:pPr>
                                          <w:jc w:val="left"/>
                                          <w:rPr>
                                            <w:sz w:val="24"/>
                                            <w:szCs w:val="24"/>
                                            <w:u w:val="single"/>
                                          </w:rPr>
                                        </w:pPr>
                                        <w:r w:rsidRPr="007407A7">
                                          <w:rPr>
                                            <w:rFonts w:cs="Arial"/>
                                            <w:color w:val="808080" w:themeColor="background1" w:themeShade="80"/>
                                            <w:sz w:val="24"/>
                                            <w:szCs w:val="24"/>
                                          </w:rPr>
                                          <w:t xml:space="preserve">Persephone and Hades, Orpheus and Eurydice, Theseus and the Minotaur, King Midas and the golden touch, Perseus and the Gorgon Medusa, </w:t>
                                        </w:r>
                                      </w:p>
                                      <w:p w14:paraId="3D02BD11" w14:textId="1DFB40AF" w:rsidR="00751288" w:rsidRPr="007407A7" w:rsidRDefault="00751288" w:rsidP="00751288">
                                        <w:pPr>
                                          <w:pStyle w:val="trt0xe"/>
                                          <w:numPr>
                                            <w:ilvl w:val="0"/>
                                            <w:numId w:val="3"/>
                                          </w:numPr>
                                          <w:shd w:val="clear" w:color="auto" w:fill="FFFFFF"/>
                                          <w:spacing w:before="0" w:beforeAutospacing="0" w:after="60" w:afterAutospacing="0"/>
                                          <w:ind w:left="0"/>
                                          <w:rPr>
                                            <w:rFonts w:asciiTheme="minorHAnsi" w:hAnsiTheme="minorHAnsi" w:cs="Arial"/>
                                            <w:color w:val="808080" w:themeColor="background1" w:themeShade="80"/>
                                          </w:rPr>
                                        </w:pPr>
                                        <w:r w:rsidRPr="007407A7">
                                          <w:rPr>
                                            <w:rFonts w:asciiTheme="minorHAnsi" w:hAnsiTheme="minorHAnsi" w:cs="Arial"/>
                                            <w:color w:val="808080" w:themeColor="background1" w:themeShade="80"/>
                                          </w:rPr>
                                          <w:t>Odysseus and the Trojan Horse</w:t>
                                        </w:r>
                                        <w:r w:rsidR="002F5A22">
                                          <w:rPr>
                                            <w:rFonts w:asciiTheme="minorHAnsi" w:hAnsiTheme="minorHAnsi" w:cs="Arial"/>
                                            <w:color w:val="808080" w:themeColor="background1" w:themeShade="80"/>
                                          </w:rPr>
                                          <w:t>.</w:t>
                                        </w:r>
                                        <w:r w:rsidRPr="007407A7">
                                          <w:rPr>
                                            <w:rFonts w:asciiTheme="minorHAnsi" w:hAnsiTheme="minorHAnsi" w:cs="Arial"/>
                                            <w:color w:val="808080" w:themeColor="background1" w:themeShade="80"/>
                                          </w:rPr>
                                          <w:t xml:space="preserve"> are al</w:t>
                                        </w:r>
                                        <w:r w:rsidR="002F5A22">
                                          <w:rPr>
                                            <w:rFonts w:asciiTheme="minorHAnsi" w:hAnsiTheme="minorHAnsi" w:cs="Arial"/>
                                            <w:color w:val="808080" w:themeColor="background1" w:themeShade="80"/>
                                          </w:rPr>
                                          <w:t>l myths.</w:t>
                                        </w:r>
                                        <w:r w:rsidR="00D01EB5" w:rsidRPr="007407A7">
                                          <w:rPr>
                                            <w:rFonts w:asciiTheme="minorHAnsi" w:hAnsiTheme="minorHAnsi" w:cs="Arial"/>
                                            <w:color w:val="808080" w:themeColor="background1" w:themeShade="80"/>
                                          </w:rPr>
                                          <w:t xml:space="preserve"> There are many different versions of these. </w:t>
                                        </w:r>
                                        <w:r w:rsidR="002A3D13" w:rsidRPr="007407A7">
                                          <w:rPr>
                                            <w:rFonts w:asciiTheme="minorHAnsi" w:hAnsiTheme="minorHAnsi" w:cs="Arial"/>
                                            <w:color w:val="808080" w:themeColor="background1" w:themeShade="80"/>
                                          </w:rPr>
                                          <w:t xml:space="preserve">Some </w:t>
                                        </w:r>
                                        <w:r w:rsidR="00D01EB5" w:rsidRPr="007407A7">
                                          <w:rPr>
                                            <w:rFonts w:asciiTheme="minorHAnsi" w:hAnsiTheme="minorHAnsi" w:cs="Arial"/>
                                            <w:color w:val="808080" w:themeColor="background1" w:themeShade="80"/>
                                          </w:rPr>
                                          <w:t>myths have been made i</w:t>
                                        </w:r>
                                        <w:r w:rsidR="002A3D13" w:rsidRPr="007407A7">
                                          <w:rPr>
                                            <w:rFonts w:asciiTheme="minorHAnsi" w:hAnsiTheme="minorHAnsi" w:cs="Arial"/>
                                            <w:color w:val="808080" w:themeColor="background1" w:themeShade="80"/>
                                          </w:rPr>
                                          <w:t>nto paintings, films and books.</w:t>
                                        </w:r>
                                      </w:p>
                                      <w:p w14:paraId="2D1C05BA" w14:textId="77777777" w:rsidR="00751288" w:rsidRPr="007407A7" w:rsidRDefault="00751288">
                                        <w:pPr>
                                          <w:rPr>
                                            <w:color w:val="808080" w:themeColor="background1" w:themeShade="80"/>
                                            <w:sz w:val="24"/>
                                            <w:szCs w:val="24"/>
                                            <w:u w:val="single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652FF33" id="Text Box 374" o:spid="_x0000_s1027" type="#_x0000_t202" style="position:absolute;left:0;text-align:left;margin-left:-213.95pt;margin-top:27.75pt;width:433.2pt;height:135.6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" fillcolor="white [3201]" strokecolor="#ffd556 [3204]" strokeweight="1pt">
                            <v:textbox>
                              <w:txbxContent>
                                <w:p w14:paraId="1882F98E" w14:textId="77777777" w:rsidR="00751288" w:rsidRDefault="00751288" w:rsidP="00751288">
                                  <w:pPr>
                                    <w:rPr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u w:val="single"/>
                                    </w:rPr>
                                    <w:t>MYTHS</w:t>
                                  </w:r>
                                </w:p>
                                <w:p w14:paraId="73AC88A3" w14:textId="77777777" w:rsidR="00751288" w:rsidRPr="007407A7" w:rsidRDefault="00751288" w:rsidP="00751288">
                                  <w:pPr>
                                    <w:jc w:val="left"/>
                                    <w:rPr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7407A7">
                                    <w:rPr>
                                      <w:rFonts w:cs="Arial"/>
                                      <w:color w:val="808080" w:themeColor="background1" w:themeShade="80"/>
                                      <w:sz w:val="24"/>
                                      <w:szCs w:val="24"/>
                                    </w:rPr>
                                    <w:t xml:space="preserve">Persephone and Hades, Orpheus and Eurydice, Theseus and the Minotaur, King Midas and the golden touch, Perseus and the Gorgon Medusa, </w:t>
                                  </w:r>
                                </w:p>
                                <w:p w14:paraId="3D02BD11" w14:textId="1DFB40AF" w:rsidR="00751288" w:rsidRPr="007407A7" w:rsidRDefault="00751288" w:rsidP="00751288">
                                  <w:pPr>
                                    <w:pStyle w:val="trt0xe"/>
                                    <w:numPr>
                                      <w:ilvl w:val="0"/>
                                      <w:numId w:val="3"/>
                                    </w:numPr>
                                    <w:shd w:val="clear" w:color="auto" w:fill="FFFFFF"/>
                                    <w:spacing w:before="0" w:beforeAutospacing="0" w:after="60" w:afterAutospacing="0"/>
                                    <w:ind w:left="0"/>
                                    <w:rPr>
                                      <w:rFonts w:asciiTheme="minorHAnsi" w:hAnsiTheme="minorHAnsi" w:cs="Arial"/>
                                      <w:color w:val="808080" w:themeColor="background1" w:themeShade="80"/>
                                    </w:rPr>
                                  </w:pPr>
                                  <w:r w:rsidRPr="007407A7">
                                    <w:rPr>
                                      <w:rFonts w:asciiTheme="minorHAnsi" w:hAnsiTheme="minorHAnsi" w:cs="Arial"/>
                                      <w:color w:val="808080" w:themeColor="background1" w:themeShade="80"/>
                                    </w:rPr>
                                    <w:t>Odysseus and the Trojan Horse</w:t>
                                  </w:r>
                                  <w:r w:rsidR="002F5A22">
                                    <w:rPr>
                                      <w:rFonts w:asciiTheme="minorHAnsi" w:hAnsiTheme="minorHAnsi" w:cs="Arial"/>
                                      <w:color w:val="808080" w:themeColor="background1" w:themeShade="80"/>
                                    </w:rPr>
                                    <w:t>.</w:t>
                                  </w:r>
                                  <w:r w:rsidRPr="007407A7">
                                    <w:rPr>
                                      <w:rFonts w:asciiTheme="minorHAnsi" w:hAnsiTheme="minorHAnsi" w:cs="Arial"/>
                                      <w:color w:val="808080" w:themeColor="background1" w:themeShade="80"/>
                                    </w:rPr>
                                    <w:t xml:space="preserve"> are al</w:t>
                                  </w:r>
                                  <w:r w:rsidR="002F5A22">
                                    <w:rPr>
                                      <w:rFonts w:asciiTheme="minorHAnsi" w:hAnsiTheme="minorHAnsi" w:cs="Arial"/>
                                      <w:color w:val="808080" w:themeColor="background1" w:themeShade="80"/>
                                    </w:rPr>
                                    <w:t>l myths.</w:t>
                                  </w:r>
                                  <w:r w:rsidR="00D01EB5" w:rsidRPr="007407A7">
                                    <w:rPr>
                                      <w:rFonts w:asciiTheme="minorHAnsi" w:hAnsiTheme="minorHAnsi" w:cs="Arial"/>
                                      <w:color w:val="808080" w:themeColor="background1" w:themeShade="80"/>
                                    </w:rPr>
                                    <w:t xml:space="preserve"> There are many different versions of these. </w:t>
                                  </w:r>
                                  <w:r w:rsidR="002A3D13" w:rsidRPr="007407A7">
                                    <w:rPr>
                                      <w:rFonts w:asciiTheme="minorHAnsi" w:hAnsiTheme="minorHAnsi" w:cs="Arial"/>
                                      <w:color w:val="808080" w:themeColor="background1" w:themeShade="80"/>
                                    </w:rPr>
                                    <w:t xml:space="preserve">Some </w:t>
                                  </w:r>
                                  <w:r w:rsidR="00D01EB5" w:rsidRPr="007407A7">
                                    <w:rPr>
                                      <w:rFonts w:asciiTheme="minorHAnsi" w:hAnsiTheme="minorHAnsi" w:cs="Arial"/>
                                      <w:color w:val="808080" w:themeColor="background1" w:themeShade="80"/>
                                    </w:rPr>
                                    <w:t>myths have been made i</w:t>
                                  </w:r>
                                  <w:r w:rsidR="002A3D13" w:rsidRPr="007407A7">
                                    <w:rPr>
                                      <w:rFonts w:asciiTheme="minorHAnsi" w:hAnsiTheme="minorHAnsi" w:cs="Arial"/>
                                      <w:color w:val="808080" w:themeColor="background1" w:themeShade="80"/>
                                    </w:rPr>
                                    <w:t>nto paintings, films and books.</w:t>
                                  </w:r>
                                </w:p>
                                <w:p w14:paraId="2D1C05BA" w14:textId="77777777" w:rsidR="00751288" w:rsidRPr="007407A7" w:rsidRDefault="00751288">
                                  <w:pPr>
                                    <w:rPr>
                                      <w:color w:val="808080" w:themeColor="background1" w:themeShade="80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64179537" w14:textId="43CA78F1" w:rsidR="00582F38" w:rsidRPr="00A85B6F" w:rsidRDefault="00582F38" w:rsidP="00CC7AD0"/>
        </w:tc>
      </w:tr>
    </w:tbl>
    <w:p w14:paraId="432E23A0" w14:textId="5C0E7BA4" w:rsidR="00BA68C1" w:rsidRPr="00A85B6F" w:rsidRDefault="00420F1A" w:rsidP="004670DD">
      <w:pPr>
        <w:pStyle w:val="NoSpacing"/>
      </w:pPr>
      <w:r>
        <w:rPr>
          <w:noProof/>
        </w:rPr>
        <mc:AlternateContent>
          <mc:Choice Requires="aink">
            <w:drawing>
              <wp:anchor distT="0" distB="0" distL="114300" distR="114300" simplePos="0" relativeHeight="251791360" behindDoc="0" locked="0" layoutInCell="1" allowOverlap="1" wp14:anchorId="630B6A8E" wp14:editId="5AA1D720">
                <wp:simplePos x="0" y="0"/>
                <wp:positionH relativeFrom="column">
                  <wp:posOffset>798195</wp:posOffset>
                </wp:positionH>
                <wp:positionV relativeFrom="paragraph">
                  <wp:posOffset>-4396105</wp:posOffset>
                </wp:positionV>
                <wp:extent cx="353695" cy="205105"/>
                <wp:effectExtent l="50800" t="50800" r="65405" b="61595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53695" cy="2051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791360" behindDoc="0" locked="0" layoutInCell="1" allowOverlap="1" wp14:anchorId="630B6A8E" wp14:editId="5AA1D720">
                <wp:simplePos x="0" y="0"/>
                <wp:positionH relativeFrom="column">
                  <wp:posOffset>798195</wp:posOffset>
                </wp:positionH>
                <wp:positionV relativeFrom="paragraph">
                  <wp:posOffset>-4396105</wp:posOffset>
                </wp:positionV>
                <wp:extent cx="353695" cy="205105"/>
                <wp:effectExtent l="50800" t="50800" r="65405" b="61595"/>
                <wp:wrapNone/>
                <wp:docPr id="373" name="Ink 37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3" name="Ink 373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9353" cy="2407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 w:rsidR="00400321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878B001" wp14:editId="1C90D2EE">
                <wp:simplePos x="0" y="0"/>
                <wp:positionH relativeFrom="column">
                  <wp:posOffset>5561965</wp:posOffset>
                </wp:positionH>
                <wp:positionV relativeFrom="paragraph">
                  <wp:posOffset>-772160</wp:posOffset>
                </wp:positionV>
                <wp:extent cx="4541520" cy="1554480"/>
                <wp:effectExtent l="0" t="0" r="17780" b="7620"/>
                <wp:wrapNone/>
                <wp:docPr id="376" name="Text Box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1554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C46FEE" w14:textId="77777777" w:rsidR="00BC5484" w:rsidRDefault="00275EB6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>OLIMPICS</w:t>
                            </w:r>
                          </w:p>
                          <w:p w14:paraId="5906BFD9" w14:textId="5EC150FF" w:rsidR="00BC5484" w:rsidRPr="007407A7" w:rsidRDefault="00BC5484" w:rsidP="00BC5484">
                            <w:pPr>
                              <w:jc w:val="left"/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Th</w:t>
                            </w:r>
                            <w:r w:rsidR="00275EB6"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e Olympics was a sporting event heled every 4 years and is still around today.</w:t>
                            </w:r>
                            <w:r w:rsidR="00311459"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At first the only event was a race that a baker called Curibous won. Soon the Greeks added more events like the javelin, long jump, discus </w:t>
                            </w:r>
                            <w:r w:rsidR="007407A7"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and boxing, we still have some of these events nowadays</w:t>
                            </w:r>
                            <w:r w:rsidR="00400321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8B001" id="Text Box 376" o:spid="_x0000_s1028" type="#_x0000_t202" style="position:absolute;left:0;text-align:left;margin-left:437.95pt;margin-top:-60.8pt;width:357.6pt;height:122.4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" fillcolor="white [3201]" strokecolor="#ffd556 [3204]" strokeweight="1pt">
                <v:textbox>
                  <w:txbxContent>
                    <w:p w14:paraId="26C46FEE" w14:textId="77777777" w:rsidR="00BC5484" w:rsidRDefault="00275EB6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  <w:u w:val="single"/>
                        </w:rPr>
                        <w:t>OLIMPICS</w:t>
                      </w:r>
                    </w:p>
                    <w:p w14:paraId="5906BFD9" w14:textId="5EC150FF" w:rsidR="00BC5484" w:rsidRPr="007407A7" w:rsidRDefault="00BC5484" w:rsidP="00BC5484">
                      <w:pPr>
                        <w:jc w:val="left"/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Th</w:t>
                      </w:r>
                      <w:r w:rsidR="00275EB6"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e Olympics was a sporting event heled every 4 years and is still around today.</w:t>
                      </w:r>
                      <w:r w:rsidR="00311459"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 xml:space="preserve"> At first the only event was a race that a baker called Curibous won. Soon the Greeks added more events like the javelin, long jump, discus </w:t>
                      </w:r>
                      <w:r w:rsidR="007407A7"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and boxing, we still have some of these events nowadays</w:t>
                      </w:r>
                      <w:r w:rsidR="00400321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0032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EA39B4A" wp14:editId="6BBDA53F">
                <wp:simplePos x="0" y="0"/>
                <wp:positionH relativeFrom="column">
                  <wp:posOffset>7047865</wp:posOffset>
                </wp:positionH>
                <wp:positionV relativeFrom="paragraph">
                  <wp:posOffset>-3002280</wp:posOffset>
                </wp:positionV>
                <wp:extent cx="3055620" cy="2227580"/>
                <wp:effectExtent l="0" t="0" r="1778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2275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501434" w14:textId="0054A4A5" w:rsidR="002F5A22" w:rsidRPr="002F5A22" w:rsidRDefault="00400321" w:rsidP="002F5A22">
                            <w:pPr>
                              <w:pStyle w:val="blocks-text-blockparagraph"/>
                              <w:shd w:val="clear" w:color="auto" w:fill="FFFFFF"/>
                              <w:spacing w:before="0" w:beforeAutospacing="0"/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  <w:u w:val="single"/>
                              </w:rPr>
                            </w:pPr>
                            <w:r w:rsidRPr="00400321">
                              <w:rPr>
                                <w:rFonts w:asciiTheme="minorHAnsi" w:hAnsiTheme="minorHAnsi" w:cs="Arial"/>
                                <w:color w:val="636A6B" w:themeColor="text2"/>
                                <w:u w:val="single"/>
                              </w:rPr>
                              <w:t>CLOTHS</w:t>
                            </w:r>
                          </w:p>
                          <w:p w14:paraId="59D7C693" w14:textId="716C99AA" w:rsidR="002F5A22" w:rsidRPr="002F5A22" w:rsidRDefault="002F5A22" w:rsidP="002F5A22">
                            <w:pPr>
                              <w:pStyle w:val="blocks-text-blockparagraph"/>
                              <w:shd w:val="clear" w:color="auto" w:fill="FFFFFF"/>
                              <w:spacing w:before="0" w:beforeAutospacing="0"/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</w:pPr>
                            <w:r w:rsidRPr="002F5A22"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 xml:space="preserve">Greek woman </w:t>
                            </w:r>
                            <w:r w:rsidRPr="002F5A22"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>wore long</w:t>
                            </w:r>
                            <w:r w:rsidRPr="002F5A22"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 xml:space="preserve"> tunic</w:t>
                            </w:r>
                            <w:r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>s</w:t>
                            </w:r>
                            <w:r w:rsidRPr="002F5A22"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 xml:space="preserve"> called a </w:t>
                            </w:r>
                            <w:r w:rsidRPr="002F5A22">
                              <w:rPr>
                                <w:rStyle w:val="Strong"/>
                                <w:rFonts w:asciiTheme="minorHAnsi" w:eastAsiaTheme="majorEastAsia" w:hAnsiTheme="minorHAnsi" w:cs="Arial"/>
                                <w:b w:val="0"/>
                                <w:bCs w:val="0"/>
                                <w:color w:val="808080" w:themeColor="background1" w:themeShade="80"/>
                              </w:rPr>
                              <w:t>chito</w:t>
                            </w:r>
                            <w:r>
                              <w:rPr>
                                <w:rStyle w:val="Strong"/>
                                <w:rFonts w:asciiTheme="minorHAnsi" w:eastAsiaTheme="majorEastAsia" w:hAnsiTheme="minorHAnsi" w:cs="Arial"/>
                                <w:b w:val="0"/>
                                <w:bCs w:val="0"/>
                                <w:color w:val="808080" w:themeColor="background1" w:themeShade="80"/>
                              </w:rPr>
                              <w:t>e</w:t>
                            </w:r>
                            <w:r w:rsidRPr="002F5A22"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 xml:space="preserve">. This </w:t>
                            </w:r>
                            <w:r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>h</w:t>
                            </w:r>
                            <w:r w:rsidRPr="002F5A22"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 xml:space="preserve">as made from a piece of cotton or linen. Over this, </w:t>
                            </w:r>
                            <w:r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>they</w:t>
                            </w:r>
                            <w:r w:rsidRPr="002F5A22"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 xml:space="preserve"> wore a cloak draped from her shoulders, called a </w:t>
                            </w:r>
                            <w:r w:rsidRPr="002F5A22">
                              <w:rPr>
                                <w:rStyle w:val="Strong"/>
                                <w:rFonts w:asciiTheme="minorHAnsi" w:eastAsiaTheme="majorEastAsia" w:hAnsiTheme="minorHAnsi" w:cs="Arial"/>
                                <w:b w:val="0"/>
                                <w:bCs w:val="0"/>
                                <w:color w:val="808080" w:themeColor="background1" w:themeShade="80"/>
                              </w:rPr>
                              <w:t>himation</w:t>
                            </w:r>
                            <w:r w:rsidRPr="002F5A22"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>. Young</w:t>
                            </w:r>
                            <w:r w:rsidRPr="002F5A22"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 xml:space="preserve"> men wore </w:t>
                            </w:r>
                            <w:r w:rsidRPr="002F5A22">
                              <w:rPr>
                                <w:rStyle w:val="Strong"/>
                                <w:rFonts w:asciiTheme="minorHAnsi" w:eastAsiaTheme="majorEastAsia" w:hAnsiTheme="minorHAnsi" w:cs="Arial"/>
                                <w:b w:val="0"/>
                                <w:bCs w:val="0"/>
                                <w:color w:val="808080" w:themeColor="background1" w:themeShade="80"/>
                              </w:rPr>
                              <w:t>short</w:t>
                            </w:r>
                            <w:r w:rsidRPr="002F5A22">
                              <w:rPr>
                                <w:rStyle w:val="Strong"/>
                                <w:rFonts w:asciiTheme="minorHAnsi" w:eastAsiaTheme="majorEastAsia" w:hAnsiTheme="minorHAnsi" w:cs="Arial"/>
                                <w:color w:val="808080" w:themeColor="background1" w:themeShade="80"/>
                              </w:rPr>
                              <w:t xml:space="preserve"> </w:t>
                            </w:r>
                            <w:r w:rsidRPr="002F5A22">
                              <w:rPr>
                                <w:rStyle w:val="Strong"/>
                                <w:rFonts w:asciiTheme="minorHAnsi" w:eastAsiaTheme="majorEastAsia" w:hAnsiTheme="minorHAnsi" w:cs="Arial"/>
                                <w:b w:val="0"/>
                                <w:bCs w:val="0"/>
                                <w:color w:val="808080" w:themeColor="background1" w:themeShade="80"/>
                              </w:rPr>
                              <w:t>tunics</w:t>
                            </w:r>
                            <w:r w:rsidRPr="002F5A22">
                              <w:rPr>
                                <w:rFonts w:asciiTheme="minorHAnsi" w:hAnsiTheme="minorHAnsi" w:cs="Arial"/>
                                <w:color w:val="808080" w:themeColor="background1" w:themeShade="80"/>
                              </w:rPr>
                              <w:t>, while older men preferred long ones. Slaves often wore just a strip of cloth called a </w:t>
                            </w:r>
                            <w:r w:rsidRPr="002F5A22">
                              <w:rPr>
                                <w:rStyle w:val="Strong"/>
                                <w:rFonts w:asciiTheme="minorHAnsi" w:eastAsiaTheme="majorEastAsia" w:hAnsiTheme="minorHAnsi" w:cs="Arial"/>
                                <w:b w:val="0"/>
                                <w:bCs w:val="0"/>
                                <w:color w:val="808080" w:themeColor="background1" w:themeShade="80"/>
                              </w:rPr>
                              <w:t>loincloth</w:t>
                            </w:r>
                            <w:r w:rsidRPr="002F5A22">
                              <w:rPr>
                                <w:rStyle w:val="Strong"/>
                                <w:rFonts w:asciiTheme="minorHAnsi" w:eastAsiaTheme="majorEastAsia" w:hAnsiTheme="minorHAnsi" w:cs="Arial"/>
                                <w:color w:val="808080" w:themeColor="background1" w:themeShade="80"/>
                              </w:rPr>
                              <w:t>.</w:t>
                            </w:r>
                          </w:p>
                          <w:p w14:paraId="3D7393F7" w14:textId="77777777" w:rsidR="002F5A22" w:rsidRPr="002F5A22" w:rsidRDefault="002F5A2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39B4A" id="Text Box 2" o:spid="_x0000_s1029" type="#_x0000_t202" style="position:absolute;left:0;text-align:left;margin-left:554.95pt;margin-top:-236.4pt;width:240.6pt;height:17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" fillcolor="white [3201]" strokecolor="#ffd556 [3204]" strokeweight="1pt">
                <v:textbox>
                  <w:txbxContent>
                    <w:p w14:paraId="6E501434" w14:textId="0054A4A5" w:rsidR="002F5A22" w:rsidRPr="002F5A22" w:rsidRDefault="00400321" w:rsidP="002F5A22">
                      <w:pPr>
                        <w:pStyle w:val="blocks-text-blockparagraph"/>
                        <w:shd w:val="clear" w:color="auto" w:fill="FFFFFF"/>
                        <w:spacing w:before="0" w:beforeAutospacing="0"/>
                        <w:rPr>
                          <w:rFonts w:asciiTheme="minorHAnsi" w:hAnsiTheme="minorHAnsi" w:cs="Arial"/>
                          <w:color w:val="808080" w:themeColor="background1" w:themeShade="80"/>
                          <w:u w:val="single"/>
                        </w:rPr>
                      </w:pPr>
                      <w:r w:rsidRPr="00400321">
                        <w:rPr>
                          <w:rFonts w:asciiTheme="minorHAnsi" w:hAnsiTheme="minorHAnsi" w:cs="Arial"/>
                          <w:color w:val="636A6B" w:themeColor="text2"/>
                          <w:u w:val="single"/>
                        </w:rPr>
                        <w:t>CLOTHS</w:t>
                      </w:r>
                    </w:p>
                    <w:p w14:paraId="59D7C693" w14:textId="716C99AA" w:rsidR="002F5A22" w:rsidRPr="002F5A22" w:rsidRDefault="002F5A22" w:rsidP="002F5A22">
                      <w:pPr>
                        <w:pStyle w:val="blocks-text-blockparagraph"/>
                        <w:shd w:val="clear" w:color="auto" w:fill="FFFFFF"/>
                        <w:spacing w:before="0" w:beforeAutospacing="0"/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</w:pPr>
                      <w:r w:rsidRPr="002F5A22"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 xml:space="preserve">Greek woman </w:t>
                      </w:r>
                      <w:r w:rsidRPr="002F5A22"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>wore long</w:t>
                      </w:r>
                      <w:r w:rsidRPr="002F5A22"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 xml:space="preserve"> tunic</w:t>
                      </w:r>
                      <w:r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>s</w:t>
                      </w:r>
                      <w:r w:rsidRPr="002F5A22"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 xml:space="preserve"> called a </w:t>
                      </w:r>
                      <w:r w:rsidRPr="002F5A22">
                        <w:rPr>
                          <w:rStyle w:val="Strong"/>
                          <w:rFonts w:asciiTheme="minorHAnsi" w:eastAsiaTheme="majorEastAsia" w:hAnsiTheme="minorHAnsi" w:cs="Arial"/>
                          <w:b w:val="0"/>
                          <w:bCs w:val="0"/>
                          <w:color w:val="808080" w:themeColor="background1" w:themeShade="80"/>
                        </w:rPr>
                        <w:t>chito</w:t>
                      </w:r>
                      <w:r>
                        <w:rPr>
                          <w:rStyle w:val="Strong"/>
                          <w:rFonts w:asciiTheme="minorHAnsi" w:eastAsiaTheme="majorEastAsia" w:hAnsiTheme="minorHAnsi" w:cs="Arial"/>
                          <w:b w:val="0"/>
                          <w:bCs w:val="0"/>
                          <w:color w:val="808080" w:themeColor="background1" w:themeShade="80"/>
                        </w:rPr>
                        <w:t>e</w:t>
                      </w:r>
                      <w:r w:rsidRPr="002F5A22"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 xml:space="preserve">. This </w:t>
                      </w:r>
                      <w:r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>h</w:t>
                      </w:r>
                      <w:r w:rsidRPr="002F5A22"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 xml:space="preserve">as made from a piece of cotton or linen. Over this, </w:t>
                      </w:r>
                      <w:r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>they</w:t>
                      </w:r>
                      <w:r w:rsidRPr="002F5A22"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 xml:space="preserve"> wore a cloak draped from her shoulders, called a </w:t>
                      </w:r>
                      <w:r w:rsidRPr="002F5A22">
                        <w:rPr>
                          <w:rStyle w:val="Strong"/>
                          <w:rFonts w:asciiTheme="minorHAnsi" w:eastAsiaTheme="majorEastAsia" w:hAnsiTheme="minorHAnsi" w:cs="Arial"/>
                          <w:b w:val="0"/>
                          <w:bCs w:val="0"/>
                          <w:color w:val="808080" w:themeColor="background1" w:themeShade="80"/>
                        </w:rPr>
                        <w:t>himation</w:t>
                      </w:r>
                      <w:r w:rsidRPr="002F5A22"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>. Young</w:t>
                      </w:r>
                      <w:r w:rsidRPr="002F5A22"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 xml:space="preserve"> men wore </w:t>
                      </w:r>
                      <w:r w:rsidRPr="002F5A22">
                        <w:rPr>
                          <w:rStyle w:val="Strong"/>
                          <w:rFonts w:asciiTheme="minorHAnsi" w:eastAsiaTheme="majorEastAsia" w:hAnsiTheme="minorHAnsi" w:cs="Arial"/>
                          <w:b w:val="0"/>
                          <w:bCs w:val="0"/>
                          <w:color w:val="808080" w:themeColor="background1" w:themeShade="80"/>
                        </w:rPr>
                        <w:t>short</w:t>
                      </w:r>
                      <w:r w:rsidRPr="002F5A22">
                        <w:rPr>
                          <w:rStyle w:val="Strong"/>
                          <w:rFonts w:asciiTheme="minorHAnsi" w:eastAsiaTheme="majorEastAsia" w:hAnsiTheme="minorHAnsi" w:cs="Arial"/>
                          <w:color w:val="808080" w:themeColor="background1" w:themeShade="80"/>
                        </w:rPr>
                        <w:t xml:space="preserve"> </w:t>
                      </w:r>
                      <w:r w:rsidRPr="002F5A22">
                        <w:rPr>
                          <w:rStyle w:val="Strong"/>
                          <w:rFonts w:asciiTheme="minorHAnsi" w:eastAsiaTheme="majorEastAsia" w:hAnsiTheme="minorHAnsi" w:cs="Arial"/>
                          <w:b w:val="0"/>
                          <w:bCs w:val="0"/>
                          <w:color w:val="808080" w:themeColor="background1" w:themeShade="80"/>
                        </w:rPr>
                        <w:t>tunics</w:t>
                      </w:r>
                      <w:r w:rsidRPr="002F5A22">
                        <w:rPr>
                          <w:rFonts w:asciiTheme="minorHAnsi" w:hAnsiTheme="minorHAnsi" w:cs="Arial"/>
                          <w:color w:val="808080" w:themeColor="background1" w:themeShade="80"/>
                        </w:rPr>
                        <w:t>, while older men preferred long ones. Slaves often wore just a strip of cloth called a </w:t>
                      </w:r>
                      <w:r w:rsidRPr="002F5A22">
                        <w:rPr>
                          <w:rStyle w:val="Strong"/>
                          <w:rFonts w:asciiTheme="minorHAnsi" w:eastAsiaTheme="majorEastAsia" w:hAnsiTheme="minorHAnsi" w:cs="Arial"/>
                          <w:b w:val="0"/>
                          <w:bCs w:val="0"/>
                          <w:color w:val="808080" w:themeColor="background1" w:themeShade="80"/>
                        </w:rPr>
                        <w:t>loincloth</w:t>
                      </w:r>
                      <w:r w:rsidRPr="002F5A22">
                        <w:rPr>
                          <w:rStyle w:val="Strong"/>
                          <w:rFonts w:asciiTheme="minorHAnsi" w:eastAsiaTheme="majorEastAsia" w:hAnsiTheme="minorHAnsi" w:cs="Arial"/>
                          <w:color w:val="808080" w:themeColor="background1" w:themeShade="80"/>
                        </w:rPr>
                        <w:t>.</w:t>
                      </w:r>
                    </w:p>
                    <w:p w14:paraId="3D7393F7" w14:textId="77777777" w:rsidR="002F5A22" w:rsidRPr="002F5A22" w:rsidRDefault="002F5A22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032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E5B0C" wp14:editId="2838265B">
                <wp:simplePos x="0" y="0"/>
                <wp:positionH relativeFrom="column">
                  <wp:posOffset>7033895</wp:posOffset>
                </wp:positionH>
                <wp:positionV relativeFrom="paragraph">
                  <wp:posOffset>-6163945</wp:posOffset>
                </wp:positionV>
                <wp:extent cx="3062605" cy="3187700"/>
                <wp:effectExtent l="0" t="0" r="10795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2605" cy="3187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9CD8A" w14:textId="6D6A4EBA" w:rsidR="00B55F54" w:rsidRPr="007407A7" w:rsidRDefault="00276C92" w:rsidP="00B55F54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u w:val="single"/>
                              </w:rPr>
                              <w:t>ENGLISH FROM GREE</w:t>
                            </w:r>
                            <w:r w:rsidR="00B55F54">
                              <w:rPr>
                                <w:sz w:val="26"/>
                                <w:szCs w:val="26"/>
                                <w:u w:val="single"/>
                              </w:rPr>
                              <w:t xml:space="preserve">K </w:t>
                            </w:r>
                            <w:r w:rsidR="00B55F54" w:rsidRPr="007407A7">
                              <w:rPr>
                                <w:sz w:val="24"/>
                                <w:szCs w:val="24"/>
                              </w:rPr>
                              <w:t xml:space="preserve">Here are </w:t>
                            </w:r>
                            <w:r w:rsidR="00B55F54"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some ancient Greek words we use today!</w:t>
                            </w:r>
                            <w:r w:rsidR="007C3FE2"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ADEDB35" w14:textId="77777777" w:rsidR="00B55F54" w:rsidRPr="007407A7" w:rsidRDefault="00B55F54" w:rsidP="00B55F54">
                            <w:pPr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C3FE2"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octo = eight = </w:t>
                            </w:r>
                            <w:r w:rsidR="007C3FE2"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octo</w:t>
                            </w:r>
                            <w:r w:rsidR="007C3FE2"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pus</w:t>
                            </w:r>
                          </w:p>
                          <w:p w14:paraId="628C634F" w14:textId="77777777" w:rsidR="00276C92" w:rsidRPr="007407A7" w:rsidRDefault="007C3FE2" w:rsidP="00276C92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deca = ten = </w:t>
                            </w: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deca</w:t>
                            </w: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de</w:t>
                            </w:r>
                          </w:p>
                          <w:p w14:paraId="3ECAAC7C" w14:textId="77777777" w:rsidR="007C3FE2" w:rsidRPr="007407A7" w:rsidRDefault="007C3FE2" w:rsidP="00276C92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gramma = writing = </w:t>
                            </w: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gramma</w:t>
                            </w: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r</w:t>
                            </w:r>
                          </w:p>
                          <w:p w14:paraId="0047E246" w14:textId="77777777" w:rsidR="007C3FE2" w:rsidRPr="007407A7" w:rsidRDefault="007C3FE2" w:rsidP="00276C92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anti = against = </w:t>
                            </w: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anti</w:t>
                            </w: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bullying </w:t>
                            </w:r>
                          </w:p>
                          <w:p w14:paraId="60C04702" w14:textId="77777777" w:rsidR="00AA154A" w:rsidRPr="007407A7" w:rsidRDefault="00AA154A" w:rsidP="00276C92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phone = sound = tele</w:t>
                            </w: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phone</w:t>
                            </w:r>
                          </w:p>
                          <w:p w14:paraId="4B70FEAE" w14:textId="77777777" w:rsidR="00AA154A" w:rsidRPr="007407A7" w:rsidRDefault="00AA154A" w:rsidP="00276C92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tele = far away = </w:t>
                            </w: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  <w:u w:val="single"/>
                              </w:rPr>
                              <w:t>tele</w:t>
                            </w: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phone</w:t>
                            </w:r>
                          </w:p>
                          <w:p w14:paraId="48E7311A" w14:textId="77777777" w:rsidR="00E028C8" w:rsidRPr="007407A7" w:rsidRDefault="00E028C8" w:rsidP="00276C92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7407A7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As you can see, the English language has many parts of Greek vocabulary in the words we use today.</w:t>
                            </w:r>
                          </w:p>
                          <w:p w14:paraId="61B6AA8D" w14:textId="77777777" w:rsidR="007407A7" w:rsidRDefault="007407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E5B0C" id="Text Box 14" o:spid="_x0000_s1030" type="#_x0000_t202" style="position:absolute;left:0;text-align:left;margin-left:553.85pt;margin-top:-485.35pt;width:241.15pt;height:2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" fillcolor="white [3201]" strokecolor="#ffd556 [3204]" strokeweight="1pt">
                <v:textbox>
                  <w:txbxContent>
                    <w:p w14:paraId="1AC9CD8A" w14:textId="6D6A4EBA" w:rsidR="00B55F54" w:rsidRPr="007407A7" w:rsidRDefault="00276C92" w:rsidP="00B55F54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>
                        <w:rPr>
                          <w:sz w:val="26"/>
                          <w:szCs w:val="26"/>
                          <w:u w:val="single"/>
                        </w:rPr>
                        <w:t>ENGLISH FROM GREE</w:t>
                      </w:r>
                      <w:r w:rsidR="00B55F54">
                        <w:rPr>
                          <w:sz w:val="26"/>
                          <w:szCs w:val="26"/>
                          <w:u w:val="single"/>
                        </w:rPr>
                        <w:t xml:space="preserve">K </w:t>
                      </w:r>
                      <w:r w:rsidR="00B55F54" w:rsidRPr="007407A7">
                        <w:rPr>
                          <w:sz w:val="24"/>
                          <w:szCs w:val="24"/>
                        </w:rPr>
                        <w:t xml:space="preserve">Here are </w:t>
                      </w:r>
                      <w:r w:rsidR="00B55F54"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some ancient Greek words we use today!</w:t>
                      </w:r>
                      <w:r w:rsidR="007C3FE2"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ADEDB35" w14:textId="77777777" w:rsidR="00B55F54" w:rsidRPr="007407A7" w:rsidRDefault="00B55F54" w:rsidP="00B55F54">
                      <w:pPr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 xml:space="preserve"> </w:t>
                      </w:r>
                      <w:r w:rsidR="007C3FE2"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 xml:space="preserve">octo = eight = </w:t>
                      </w:r>
                      <w:r w:rsidR="007C3FE2" w:rsidRPr="007407A7">
                        <w:rPr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octo</w:t>
                      </w:r>
                      <w:r w:rsidR="007C3FE2"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pus</w:t>
                      </w:r>
                    </w:p>
                    <w:p w14:paraId="628C634F" w14:textId="77777777" w:rsidR="00276C92" w:rsidRPr="007407A7" w:rsidRDefault="007C3FE2" w:rsidP="00276C92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 xml:space="preserve">deca = ten = </w:t>
                      </w: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deca</w:t>
                      </w: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de</w:t>
                      </w:r>
                    </w:p>
                    <w:p w14:paraId="3ECAAC7C" w14:textId="77777777" w:rsidR="007C3FE2" w:rsidRPr="007407A7" w:rsidRDefault="007C3FE2" w:rsidP="00276C92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 xml:space="preserve">gramma = writing = </w:t>
                      </w: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gramma</w:t>
                      </w: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r</w:t>
                      </w:r>
                    </w:p>
                    <w:p w14:paraId="0047E246" w14:textId="77777777" w:rsidR="007C3FE2" w:rsidRPr="007407A7" w:rsidRDefault="007C3FE2" w:rsidP="00276C92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 xml:space="preserve">anti = against = </w:t>
                      </w: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anti</w:t>
                      </w: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 xml:space="preserve">bullying </w:t>
                      </w:r>
                    </w:p>
                    <w:p w14:paraId="60C04702" w14:textId="77777777" w:rsidR="00AA154A" w:rsidRPr="007407A7" w:rsidRDefault="00AA154A" w:rsidP="00276C92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phone = sound = tele</w:t>
                      </w: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phone</w:t>
                      </w:r>
                    </w:p>
                    <w:p w14:paraId="4B70FEAE" w14:textId="77777777" w:rsidR="00AA154A" w:rsidRPr="007407A7" w:rsidRDefault="00AA154A" w:rsidP="00276C92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 xml:space="preserve">tele = far away = </w:t>
                      </w: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  <w:u w:val="single"/>
                        </w:rPr>
                        <w:t>tele</w:t>
                      </w: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phone</w:t>
                      </w:r>
                    </w:p>
                    <w:p w14:paraId="48E7311A" w14:textId="77777777" w:rsidR="00E028C8" w:rsidRPr="007407A7" w:rsidRDefault="00E028C8" w:rsidP="00276C92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7407A7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As you can see, the English language has many parts of Greek vocabulary in the words we use today.</w:t>
                      </w:r>
                    </w:p>
                    <w:p w14:paraId="61B6AA8D" w14:textId="77777777" w:rsidR="007407A7" w:rsidRDefault="007407A7"/>
                  </w:txbxContent>
                </v:textbox>
              </v:shape>
            </w:pict>
          </mc:Fallback>
        </mc:AlternateContent>
      </w:r>
      <w:r w:rsidR="0040032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A2BAD" wp14:editId="2AB9143C">
                <wp:simplePos x="0" y="0"/>
                <wp:positionH relativeFrom="column">
                  <wp:posOffset>-385445</wp:posOffset>
                </wp:positionH>
                <wp:positionV relativeFrom="paragraph">
                  <wp:posOffset>-6172200</wp:posOffset>
                </wp:positionV>
                <wp:extent cx="2712085" cy="3911600"/>
                <wp:effectExtent l="0" t="0" r="18415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2085" cy="3911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871081" w14:textId="1FFC3BD0" w:rsidR="00B20DA5" w:rsidRPr="00B20DA5" w:rsidRDefault="00400321" w:rsidP="00B20DA5">
                            <w:pPr>
                              <w:spacing w:after="0"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20DA5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  <w:lang w:eastAsia="en-GB"/>
                              </w:rPr>
                              <w:fldChar w:fldCharType="begin"/>
                            </w:r>
                            <w:r w:rsidRPr="00B20DA5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  <w:lang w:eastAsia="en-GB"/>
                              </w:rPr>
                              <w:instrText xml:space="preserve"> INCLUDEPICTURE "https://i.pinimg.com/originals/62/e7/99/62e7996c7d11cc8858367197d0d1b61d.jpg" \* MERGEFORMATINET </w:instrText>
                            </w:r>
                            <w:r w:rsidRPr="00B20DA5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  <w:lang w:eastAsia="en-GB"/>
                              </w:rPr>
                              <w:fldChar w:fldCharType="separate"/>
                            </w:r>
                            <w:r w:rsidRPr="00B20DA5"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A8F57A1" wp14:editId="582196C0">
                                  <wp:extent cx="2610485" cy="3065743"/>
                                  <wp:effectExtent l="0" t="0" r="5715" b="0"/>
                                  <wp:docPr id="1" name="Picture 1" descr="Ancient Greece Map vs Modern Greece Map | Ancient greece map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Ancient Greece Map vs Modern Greece Map | Ancient greece map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06999" cy="31790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20DA5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  <w:lang w:eastAsia="en-GB"/>
                              </w:rPr>
                              <w:fldChar w:fldCharType="end"/>
                            </w:r>
                          </w:p>
                          <w:p w14:paraId="2990D079" w14:textId="77777777" w:rsidR="00B20DA5" w:rsidRPr="00B20DA5" w:rsidRDefault="00B20DA5" w:rsidP="00B20DA5">
                            <w:pPr>
                              <w:spacing w:after="0"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39A80DC" w14:textId="77777777" w:rsidR="002A3D13" w:rsidRPr="007407A7" w:rsidRDefault="002A3D13" w:rsidP="002A3D1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7407A7">
                              <w:rPr>
                                <w:sz w:val="24"/>
                                <w:szCs w:val="24"/>
                              </w:rPr>
                              <w:t>The ancient Greece empire was amazingly big, the capital is surrounded by silver.</w:t>
                            </w:r>
                          </w:p>
                          <w:p w14:paraId="494E35AA" w14:textId="77777777" w:rsidR="00B20DA5" w:rsidRDefault="00B20DA5"/>
                          <w:p w14:paraId="586D8802" w14:textId="77777777" w:rsidR="002A3D13" w:rsidRDefault="002A3D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A2BAD" id="Text Box 16" o:spid="_x0000_s1031" type="#_x0000_t202" style="position:absolute;left:0;text-align:left;margin-left:-30.35pt;margin-top:-486pt;width:213.55pt;height:3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" fillcolor="white [3201]" strokecolor="#ffd556 [3204]" strokeweight="1pt">
                <v:textbox>
                  <w:txbxContent>
                    <w:p w14:paraId="05871081" w14:textId="1FFC3BD0" w:rsidR="00B20DA5" w:rsidRPr="00B20DA5" w:rsidRDefault="00400321" w:rsidP="00B20DA5">
                      <w:pPr>
                        <w:spacing w:after="0"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color w:val="auto"/>
                          <w:sz w:val="24"/>
                          <w:szCs w:val="24"/>
                          <w:lang w:eastAsia="en-GB"/>
                        </w:rPr>
                      </w:pPr>
                      <w:r w:rsidRPr="00B20DA5">
                        <w:rPr>
                          <w:rFonts w:ascii="Times New Roman" w:eastAsia="Times New Roman" w:hAnsi="Times New Roman" w:cs="Times New Roman"/>
                          <w:color w:val="auto"/>
                          <w:sz w:val="24"/>
                          <w:szCs w:val="24"/>
                          <w:lang w:eastAsia="en-GB"/>
                        </w:rPr>
                        <w:fldChar w:fldCharType="begin"/>
                      </w:r>
                      <w:r w:rsidRPr="00B20DA5">
                        <w:rPr>
                          <w:rFonts w:ascii="Times New Roman" w:eastAsia="Times New Roman" w:hAnsi="Times New Roman" w:cs="Times New Roman"/>
                          <w:color w:val="auto"/>
                          <w:sz w:val="24"/>
                          <w:szCs w:val="24"/>
                          <w:lang w:eastAsia="en-GB"/>
                        </w:rPr>
                        <w:instrText xml:space="preserve"> INCLUDEPICTURE "https://i.pinimg.com/originals/62/e7/99/62e7996c7d11cc8858367197d0d1b61d.jpg" \* MERGEFORMATINET </w:instrText>
                      </w:r>
                      <w:r w:rsidRPr="00B20DA5">
                        <w:rPr>
                          <w:rFonts w:ascii="Times New Roman" w:eastAsia="Times New Roman" w:hAnsi="Times New Roman" w:cs="Times New Roman"/>
                          <w:color w:val="auto"/>
                          <w:sz w:val="24"/>
                          <w:szCs w:val="24"/>
                          <w:lang w:eastAsia="en-GB"/>
                        </w:rPr>
                        <w:fldChar w:fldCharType="separate"/>
                      </w:r>
                      <w:r w:rsidRPr="00B20DA5">
                        <w:rPr>
                          <w:rFonts w:ascii="Times New Roman" w:eastAsia="Times New Roman" w:hAnsi="Times New Roman" w:cs="Times New Roman"/>
                          <w:noProof/>
                          <w:color w:val="auto"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2A8F57A1" wp14:editId="582196C0">
                            <wp:extent cx="2610485" cy="3065743"/>
                            <wp:effectExtent l="0" t="0" r="5715" b="0"/>
                            <wp:docPr id="1" name="Picture 1" descr="Ancient Greece Map vs Modern Greece Map | Ancient greece map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Ancient Greece Map vs Modern Greece Map | Ancient greece map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06999" cy="31790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20DA5">
                        <w:rPr>
                          <w:rFonts w:ascii="Times New Roman" w:eastAsia="Times New Roman" w:hAnsi="Times New Roman" w:cs="Times New Roman"/>
                          <w:color w:val="auto"/>
                          <w:sz w:val="24"/>
                          <w:szCs w:val="24"/>
                          <w:lang w:eastAsia="en-GB"/>
                        </w:rPr>
                        <w:fldChar w:fldCharType="end"/>
                      </w:r>
                    </w:p>
                    <w:p w14:paraId="2990D079" w14:textId="77777777" w:rsidR="00B20DA5" w:rsidRPr="00B20DA5" w:rsidRDefault="00B20DA5" w:rsidP="00B20DA5">
                      <w:pPr>
                        <w:spacing w:after="0"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color w:val="auto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39A80DC" w14:textId="77777777" w:rsidR="002A3D13" w:rsidRPr="007407A7" w:rsidRDefault="002A3D13" w:rsidP="002A3D13">
                      <w:pPr>
                        <w:rPr>
                          <w:sz w:val="24"/>
                          <w:szCs w:val="24"/>
                        </w:rPr>
                      </w:pPr>
                      <w:r w:rsidRPr="007407A7">
                        <w:rPr>
                          <w:sz w:val="24"/>
                          <w:szCs w:val="24"/>
                        </w:rPr>
                        <w:t>The ancient Greece empire was amazingly big, the capital is surrounded by silver.</w:t>
                      </w:r>
                    </w:p>
                    <w:p w14:paraId="494E35AA" w14:textId="77777777" w:rsidR="00B20DA5" w:rsidRDefault="00B20DA5"/>
                    <w:p w14:paraId="586D8802" w14:textId="77777777" w:rsidR="002A3D13" w:rsidRDefault="002A3D13"/>
                  </w:txbxContent>
                </v:textbox>
              </v:shape>
            </w:pict>
          </mc:Fallback>
        </mc:AlternateContent>
      </w:r>
    </w:p>
    <w:sectPr w:rsidR="00BA68C1" w:rsidRPr="00A85B6F" w:rsidSect="00582F38">
      <w:footerReference w:type="default" r:id="rId11"/>
      <w:headerReference w:type="first" r:id="rId12"/>
      <w:pgSz w:w="16838" w:h="11906" w:orient="landscape" w:code="9"/>
      <w:pgMar w:top="792" w:right="792" w:bottom="792" w:left="792" w:header="79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8B822B" w14:textId="77777777" w:rsidR="005B1A44" w:rsidRDefault="005B1A44" w:rsidP="008B2920">
      <w:pPr>
        <w:spacing w:after="0" w:line="240" w:lineRule="auto"/>
      </w:pPr>
      <w:r>
        <w:separator/>
      </w:r>
    </w:p>
  </w:endnote>
  <w:endnote w:type="continuationSeparator" w:id="0">
    <w:p w14:paraId="0B840B89" w14:textId="77777777" w:rsidR="005B1A44" w:rsidRDefault="005B1A44" w:rsidP="008B2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092300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2D1E6C" w14:textId="77777777" w:rsidR="00853CE2" w:rsidRDefault="00853CE2" w:rsidP="00853CE2">
        <w:pPr>
          <w:pStyle w:val="Footer"/>
        </w:pPr>
        <w:r>
          <w:rPr>
            <w:lang w:bidi="en-GB"/>
          </w:rPr>
          <w:fldChar w:fldCharType="begin"/>
        </w:r>
        <w:r>
          <w:rPr>
            <w:lang w:bidi="en-GB"/>
          </w:rPr>
          <w:instrText xml:space="preserve"> PAGE   \* MERGEFORMAT </w:instrText>
        </w:r>
        <w:r>
          <w:rPr>
            <w:lang w:bidi="en-GB"/>
          </w:rPr>
          <w:fldChar w:fldCharType="separate"/>
        </w:r>
        <w:r w:rsidR="00B70DEF">
          <w:rPr>
            <w:noProof/>
            <w:lang w:bidi="en-GB"/>
          </w:rPr>
          <w:t>2</w:t>
        </w:r>
        <w:r>
          <w:rPr>
            <w:noProof/>
            <w:lang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39B76E" w14:textId="77777777" w:rsidR="005B1A44" w:rsidRDefault="005B1A44" w:rsidP="008B2920">
      <w:pPr>
        <w:spacing w:after="0" w:line="240" w:lineRule="auto"/>
      </w:pPr>
      <w:r>
        <w:separator/>
      </w:r>
    </w:p>
  </w:footnote>
  <w:footnote w:type="continuationSeparator" w:id="0">
    <w:p w14:paraId="7455A933" w14:textId="77777777" w:rsidR="005B1A44" w:rsidRDefault="005B1A44" w:rsidP="008B2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12" w:space="0" w:color="FFD556" w:themeColor="accent1"/>
        <w:left w:val="single" w:sz="12" w:space="0" w:color="FFD556" w:themeColor="accent1"/>
        <w:bottom w:val="single" w:sz="12" w:space="0" w:color="FFD556" w:themeColor="accent1"/>
        <w:right w:val="single" w:sz="12" w:space="0" w:color="FFD556" w:themeColor="accent1"/>
        <w:insideH w:val="single" w:sz="12" w:space="0" w:color="FFD556" w:themeColor="accent1"/>
        <w:insideV w:val="single" w:sz="12" w:space="0" w:color="FFD556" w:themeColor="accent1"/>
      </w:tblBorders>
      <w:tblLayout w:type="fixed"/>
      <w:tblCellMar>
        <w:top w:w="547" w:type="dxa"/>
        <w:left w:w="360" w:type="dxa"/>
        <w:bottom w:w="547" w:type="dxa"/>
        <w:right w:w="360" w:type="dxa"/>
      </w:tblCellMar>
      <w:tblLook w:val="04A0" w:firstRow="1" w:lastRow="0" w:firstColumn="1" w:lastColumn="0" w:noHBand="0" w:noVBand="1"/>
      <w:tblDescription w:val="Header layout table"/>
    </w:tblPr>
    <w:tblGrid>
      <w:gridCol w:w="15224"/>
    </w:tblGrid>
    <w:tr w:rsidR="00A85B6F" w14:paraId="59554B04" w14:textId="77777777" w:rsidTr="00142F58">
      <w:sdt>
        <w:sdtPr>
          <w:alias w:val="Your Name:"/>
          <w:tag w:val="Your Name:"/>
          <w:id w:val="-1536030456"/>
          <w:placeholder>
            <w:docPart w:val="7F683455E7F7C84E9AEAE9A91F0FD6EF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15:appearance w15:val="hidden"/>
          <w:text w:multiLine="1"/>
        </w:sdtPr>
        <w:sdtEndPr/>
        <w:sdtContent>
          <w:tc>
            <w:tcPr>
              <w:tcW w:w="9340" w:type="dxa"/>
              <w:tcBorders>
                <w:bottom w:val="single" w:sz="12" w:space="0" w:color="FFD556" w:themeColor="accent1"/>
              </w:tcBorders>
            </w:tcPr>
            <w:p w14:paraId="5BB8BDC6" w14:textId="77777777" w:rsidR="00A85B6F" w:rsidRDefault="00582F38" w:rsidP="00A85B6F">
              <w:pPr>
                <w:pStyle w:val="Heading1"/>
              </w:pPr>
              <w:r>
                <w:t>Ancient greece</w:t>
              </w:r>
            </w:p>
          </w:tc>
        </w:sdtContent>
      </w:sdt>
    </w:tr>
    <w:tr w:rsidR="00142F58" w14:paraId="00EAA755" w14:textId="77777777" w:rsidTr="00142F58">
      <w:trPr>
        <w:trHeight w:hRule="exact" w:val="72"/>
      </w:trPr>
      <w:tc>
        <w:tcPr>
          <w:tcW w:w="9340" w:type="dxa"/>
          <w:tcBorders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82BBC7C" w14:textId="77777777" w:rsidR="00142F58" w:rsidRDefault="00142F58" w:rsidP="00142F58"/>
      </w:tc>
    </w:tr>
  </w:tbl>
  <w:p w14:paraId="452229E4" w14:textId="77777777" w:rsidR="00BD5EFB" w:rsidRDefault="00BD5E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5E0B8F"/>
    <w:multiLevelType w:val="hybridMultilevel"/>
    <w:tmpl w:val="526A0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36D03"/>
    <w:multiLevelType w:val="multilevel"/>
    <w:tmpl w:val="C72A1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3902DC"/>
    <w:multiLevelType w:val="multilevel"/>
    <w:tmpl w:val="D7A8E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3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38"/>
    <w:rsid w:val="0000631D"/>
    <w:rsid w:val="000243D1"/>
    <w:rsid w:val="00057F04"/>
    <w:rsid w:val="000A378C"/>
    <w:rsid w:val="0010042F"/>
    <w:rsid w:val="00135C2C"/>
    <w:rsid w:val="00142F58"/>
    <w:rsid w:val="00153ED4"/>
    <w:rsid w:val="00184664"/>
    <w:rsid w:val="001C7765"/>
    <w:rsid w:val="001F60D3"/>
    <w:rsid w:val="0020741F"/>
    <w:rsid w:val="0027115C"/>
    <w:rsid w:val="00275EB6"/>
    <w:rsid w:val="00276C92"/>
    <w:rsid w:val="00293B83"/>
    <w:rsid w:val="002A3D13"/>
    <w:rsid w:val="002A3D5F"/>
    <w:rsid w:val="002F5A22"/>
    <w:rsid w:val="00311459"/>
    <w:rsid w:val="00367EFD"/>
    <w:rsid w:val="00390414"/>
    <w:rsid w:val="003E1711"/>
    <w:rsid w:val="003F2BCC"/>
    <w:rsid w:val="00400321"/>
    <w:rsid w:val="00420F1A"/>
    <w:rsid w:val="0045425A"/>
    <w:rsid w:val="00463A38"/>
    <w:rsid w:val="004670DD"/>
    <w:rsid w:val="0048346B"/>
    <w:rsid w:val="004D37CC"/>
    <w:rsid w:val="004E4CA5"/>
    <w:rsid w:val="00502D70"/>
    <w:rsid w:val="00510920"/>
    <w:rsid w:val="00517626"/>
    <w:rsid w:val="00582F38"/>
    <w:rsid w:val="005B0E81"/>
    <w:rsid w:val="005B1A44"/>
    <w:rsid w:val="00630D36"/>
    <w:rsid w:val="006A3CE7"/>
    <w:rsid w:val="006E5FD2"/>
    <w:rsid w:val="006F1734"/>
    <w:rsid w:val="007048B3"/>
    <w:rsid w:val="00735D0F"/>
    <w:rsid w:val="00736224"/>
    <w:rsid w:val="007407A7"/>
    <w:rsid w:val="00751288"/>
    <w:rsid w:val="00781D13"/>
    <w:rsid w:val="00783C41"/>
    <w:rsid w:val="00787503"/>
    <w:rsid w:val="00792967"/>
    <w:rsid w:val="007C3FE2"/>
    <w:rsid w:val="007E7032"/>
    <w:rsid w:val="00833359"/>
    <w:rsid w:val="00853CE2"/>
    <w:rsid w:val="00860491"/>
    <w:rsid w:val="00887A77"/>
    <w:rsid w:val="008A2781"/>
    <w:rsid w:val="008B2920"/>
    <w:rsid w:val="008B2DF7"/>
    <w:rsid w:val="00905520"/>
    <w:rsid w:val="00911DC0"/>
    <w:rsid w:val="009244EC"/>
    <w:rsid w:val="009814C0"/>
    <w:rsid w:val="00984A27"/>
    <w:rsid w:val="00A213B1"/>
    <w:rsid w:val="00A85B6F"/>
    <w:rsid w:val="00A915C8"/>
    <w:rsid w:val="00AA154A"/>
    <w:rsid w:val="00AA3476"/>
    <w:rsid w:val="00AA6B7B"/>
    <w:rsid w:val="00AB540C"/>
    <w:rsid w:val="00AC5D83"/>
    <w:rsid w:val="00B01A07"/>
    <w:rsid w:val="00B15938"/>
    <w:rsid w:val="00B20DA5"/>
    <w:rsid w:val="00B55F54"/>
    <w:rsid w:val="00B67DB0"/>
    <w:rsid w:val="00B70DEF"/>
    <w:rsid w:val="00BA68C1"/>
    <w:rsid w:val="00BC5484"/>
    <w:rsid w:val="00BD34A5"/>
    <w:rsid w:val="00BD5EFB"/>
    <w:rsid w:val="00BE2D6E"/>
    <w:rsid w:val="00C35EFB"/>
    <w:rsid w:val="00C73037"/>
    <w:rsid w:val="00D01EB5"/>
    <w:rsid w:val="00D2689C"/>
    <w:rsid w:val="00D97FFA"/>
    <w:rsid w:val="00DF0607"/>
    <w:rsid w:val="00DF6A6F"/>
    <w:rsid w:val="00E028C8"/>
    <w:rsid w:val="00E20402"/>
    <w:rsid w:val="00E27B07"/>
    <w:rsid w:val="00E61451"/>
    <w:rsid w:val="00E928A3"/>
    <w:rsid w:val="00F67FBA"/>
    <w:rsid w:val="00F879CE"/>
    <w:rsid w:val="00FB4333"/>
    <w:rsid w:val="00FE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6E1171"/>
  <w15:chartTrackingRefBased/>
  <w15:docId w15:val="{4F29C36A-5AE2-054E-8A4C-8A8E24455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636A6B" w:themeColor="text2"/>
        <w:lang w:val="en-US" w:eastAsia="en-US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626"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184664"/>
    <w:pPr>
      <w:keepNext/>
      <w:keepLines/>
      <w:spacing w:after="0"/>
      <w:outlineLvl w:val="0"/>
    </w:pPr>
    <w:rPr>
      <w:rFonts w:asciiTheme="majorHAnsi" w:eastAsiaTheme="majorEastAsia" w:hAnsiTheme="majorHAnsi" w:cstheme="majorBidi"/>
      <w:caps/>
      <w:color w:val="404040" w:themeColor="text1" w:themeTint="BF"/>
      <w:spacing w:val="80"/>
      <w:sz w:val="46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F67FBA"/>
    <w:pPr>
      <w:keepNext/>
      <w:keepLines/>
      <w:spacing w:before="560"/>
      <w:contextualSpacing/>
      <w:outlineLvl w:val="1"/>
    </w:pPr>
    <w:rPr>
      <w:rFonts w:asciiTheme="majorHAnsi" w:eastAsiaTheme="majorEastAsia" w:hAnsiTheme="majorHAnsi" w:cstheme="majorBidi"/>
      <w:caps/>
      <w:spacing w:val="50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9814C0"/>
    <w:pPr>
      <w:keepNext/>
      <w:keepLines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52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52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84664"/>
    <w:rPr>
      <w:rFonts w:asciiTheme="majorHAnsi" w:eastAsiaTheme="majorEastAsia" w:hAnsiTheme="majorHAnsi" w:cstheme="majorBidi"/>
      <w:caps/>
      <w:color w:val="404040" w:themeColor="text1" w:themeTint="BF"/>
      <w:spacing w:val="80"/>
      <w:sz w:val="4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67FBA"/>
    <w:rPr>
      <w:rFonts w:asciiTheme="majorHAnsi" w:eastAsiaTheme="majorEastAsia" w:hAnsiTheme="majorHAnsi" w:cstheme="majorBidi"/>
      <w:caps/>
      <w:spacing w:val="5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14C0"/>
    <w:rPr>
      <w:rFonts w:asciiTheme="majorHAnsi" w:eastAsiaTheme="majorEastAsia" w:hAnsiTheme="majorHAnsi" w:cstheme="majorBidi"/>
      <w:b/>
      <w:szCs w:val="24"/>
    </w:rPr>
  </w:style>
  <w:style w:type="paragraph" w:styleId="Header">
    <w:name w:val="header"/>
    <w:basedOn w:val="Normal"/>
    <w:link w:val="HeaderChar"/>
    <w:uiPriority w:val="99"/>
    <w:unhideWhenUsed/>
    <w:rsid w:val="00A85B6F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B6F"/>
  </w:style>
  <w:style w:type="paragraph" w:styleId="Footer">
    <w:name w:val="footer"/>
    <w:basedOn w:val="Normal"/>
    <w:link w:val="FooterChar"/>
    <w:uiPriority w:val="99"/>
    <w:unhideWhenUsed/>
    <w:rsid w:val="00510920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920"/>
  </w:style>
  <w:style w:type="character" w:customStyle="1" w:styleId="Heading4Char">
    <w:name w:val="Heading 4 Char"/>
    <w:basedOn w:val="DefaultParagraphFont"/>
    <w:link w:val="Heading4"/>
    <w:uiPriority w:val="9"/>
    <w:semiHidden/>
    <w:rsid w:val="00905520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520"/>
    <w:rPr>
      <w:rFonts w:asciiTheme="majorHAnsi" w:eastAsiaTheme="majorEastAsia" w:hAnsiTheme="majorHAnsi" w:cstheme="majorBidi"/>
      <w:color w:val="595959" w:themeColor="text1" w:themeTint="A6"/>
    </w:rPr>
  </w:style>
  <w:style w:type="character" w:styleId="PlaceholderText">
    <w:name w:val="Placeholder Text"/>
    <w:basedOn w:val="DefaultParagraphFont"/>
    <w:uiPriority w:val="99"/>
    <w:semiHidden/>
    <w:rsid w:val="004E4CA5"/>
    <w:rPr>
      <w:color w:val="808080"/>
    </w:rPr>
  </w:style>
  <w:style w:type="paragraph" w:styleId="NoSpacing">
    <w:name w:val="No Spacing"/>
    <w:uiPriority w:val="11"/>
    <w:qFormat/>
    <w:rsid w:val="00F879C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28A3"/>
    <w:pPr>
      <w:spacing w:after="0"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8A3"/>
    <w:rPr>
      <w:rFonts w:ascii="Segoe UI" w:hAnsi="Segoe UI" w:cs="Segoe UI"/>
    </w:rPr>
  </w:style>
  <w:style w:type="character" w:styleId="CommentReference">
    <w:name w:val="annotation reference"/>
    <w:basedOn w:val="DefaultParagraphFont"/>
    <w:uiPriority w:val="99"/>
    <w:semiHidden/>
    <w:unhideWhenUsed/>
    <w:rsid w:val="003904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41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4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4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414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BD34A5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BD34A5"/>
    <w:rPr>
      <w:rFonts w:asciiTheme="majorHAnsi" w:eastAsiaTheme="majorEastAsia" w:hAnsiTheme="majorHAnsi" w:cstheme="majorBidi"/>
      <w:color w:val="auto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BD34A5"/>
    <w:pPr>
      <w:numPr>
        <w:ilvl w:val="1"/>
      </w:numPr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D34A5"/>
    <w:rPr>
      <w:rFonts w:eastAsiaTheme="minorEastAsia"/>
      <w:color w:val="5A5A5A" w:themeColor="text1" w:themeTint="A5"/>
      <w:sz w:val="22"/>
      <w:szCs w:val="22"/>
    </w:rPr>
  </w:style>
  <w:style w:type="paragraph" w:styleId="ListParagraph">
    <w:name w:val="List Paragraph"/>
    <w:basedOn w:val="Normal"/>
    <w:uiPriority w:val="34"/>
    <w:unhideWhenUsed/>
    <w:qFormat/>
    <w:rsid w:val="00276C92"/>
    <w:pPr>
      <w:ind w:left="720"/>
      <w:contextualSpacing/>
    </w:pPr>
  </w:style>
  <w:style w:type="paragraph" w:customStyle="1" w:styleId="trt0xe">
    <w:name w:val="trt0xe"/>
    <w:basedOn w:val="Normal"/>
    <w:rsid w:val="00276C9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2F5A2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F5A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iken/Library/Containers/com.microsoft.Word/Data/Library/Application%20Support/Microsoft/Office/16.0/DTS/en-GB%7bDD37D3E3-CE9B-634A-B972-3840787B9467%7d/%7bEA07DE8C-6AFC-DF4A-9AD1-F969F36BAEAC%7dtf1639274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F683455E7F7C84E9AEAE9A91F0FD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95C3AB-624C-A646-8912-1A6B2DD0B814}"/>
      </w:docPartPr>
      <w:docPartBody>
        <w:p w:rsidR="00EE29DF" w:rsidRDefault="000D7412" w:rsidP="000D7412">
          <w:pPr>
            <w:pStyle w:val="7F683455E7F7C84E9AEAE9A91F0FD6EF"/>
          </w:pPr>
          <w:r w:rsidRPr="00A85B6F">
            <w:rPr>
              <w:lang w:bidi="en-GB"/>
            </w:rPr>
            <w:t>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412"/>
    <w:rsid w:val="000B7D86"/>
    <w:rsid w:val="000D7412"/>
    <w:rsid w:val="00DC2E4E"/>
    <w:rsid w:val="00EE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BE9446388B5364E81D823181AEFADA3">
    <w:name w:val="CBE9446388B5364E81D823181AEFADA3"/>
  </w:style>
  <w:style w:type="paragraph" w:customStyle="1" w:styleId="EDFDD47F721A1F4B96C5C4902695A0C8">
    <w:name w:val="EDFDD47F721A1F4B96C5C4902695A0C8"/>
  </w:style>
  <w:style w:type="paragraph" w:customStyle="1" w:styleId="59128AD3E2223E4E93FCEE9142ABCBCB">
    <w:name w:val="59128AD3E2223E4E93FCEE9142ABCBCB"/>
  </w:style>
  <w:style w:type="paragraph" w:customStyle="1" w:styleId="88A16AD49CDEFC4AA00EF5EB3C006992">
    <w:name w:val="88A16AD49CDEFC4AA00EF5EB3C006992"/>
  </w:style>
  <w:style w:type="paragraph" w:customStyle="1" w:styleId="B764D23B0EA6FC418221BF1FB0E899EE">
    <w:name w:val="B764D23B0EA6FC418221BF1FB0E899EE"/>
  </w:style>
  <w:style w:type="paragraph" w:customStyle="1" w:styleId="FEA896E6D801CD479EEB86741D23EBD8">
    <w:name w:val="FEA896E6D801CD479EEB86741D23EBD8"/>
  </w:style>
  <w:style w:type="paragraph" w:customStyle="1" w:styleId="F79F4537BD873F4388324D367507F9F5">
    <w:name w:val="F79F4537BD873F4388324D367507F9F5"/>
  </w:style>
  <w:style w:type="paragraph" w:customStyle="1" w:styleId="4A8CB354B2E19E419579B349D17D445E">
    <w:name w:val="4A8CB354B2E19E419579B349D17D445E"/>
  </w:style>
  <w:style w:type="paragraph" w:customStyle="1" w:styleId="4E0D26365D251646863B590C3D9064F4">
    <w:name w:val="4E0D26365D251646863B590C3D9064F4"/>
  </w:style>
  <w:style w:type="paragraph" w:customStyle="1" w:styleId="968F6F09A8D71147A1F0014B1702707F">
    <w:name w:val="968F6F09A8D71147A1F0014B1702707F"/>
  </w:style>
  <w:style w:type="paragraph" w:customStyle="1" w:styleId="4F216D90D6643649A398F912692DE879">
    <w:name w:val="4F216D90D6643649A398F912692DE879"/>
  </w:style>
  <w:style w:type="paragraph" w:customStyle="1" w:styleId="E6710C6A5191594D9938D7E505469523">
    <w:name w:val="E6710C6A5191594D9938D7E505469523"/>
  </w:style>
  <w:style w:type="paragraph" w:customStyle="1" w:styleId="70204F5D8266D0408233DEE4E797CC3D">
    <w:name w:val="70204F5D8266D0408233DEE4E797CC3D"/>
  </w:style>
  <w:style w:type="paragraph" w:customStyle="1" w:styleId="0D8998CDCE4EA740AC72BCC5224A743B">
    <w:name w:val="0D8998CDCE4EA740AC72BCC5224A743B"/>
  </w:style>
  <w:style w:type="paragraph" w:customStyle="1" w:styleId="0A905AF0A4A2EE45AF41384D31B4EAA5">
    <w:name w:val="0A905AF0A4A2EE45AF41384D31B4EAA5"/>
  </w:style>
  <w:style w:type="paragraph" w:customStyle="1" w:styleId="9130DBA769C16745BECF58673ADEB4E0">
    <w:name w:val="9130DBA769C16745BECF58673ADEB4E0"/>
  </w:style>
  <w:style w:type="paragraph" w:customStyle="1" w:styleId="65BC9B0781FC524299E83CBB308954D7">
    <w:name w:val="65BC9B0781FC524299E83CBB308954D7"/>
  </w:style>
  <w:style w:type="paragraph" w:customStyle="1" w:styleId="D3A58BCBAD68674A857468AAEB8B7D2F">
    <w:name w:val="D3A58BCBAD68674A857468AAEB8B7D2F"/>
  </w:style>
  <w:style w:type="paragraph" w:customStyle="1" w:styleId="185821EE5DD52D4C9372215807C088A5">
    <w:name w:val="185821EE5DD52D4C9372215807C088A5"/>
  </w:style>
  <w:style w:type="paragraph" w:customStyle="1" w:styleId="423AA247846BDB4982A309305B82D1AA">
    <w:name w:val="423AA247846BDB4982A309305B82D1AA"/>
  </w:style>
  <w:style w:type="paragraph" w:customStyle="1" w:styleId="E9AEDB4316E5D64F91DE9F7AC1302F9B">
    <w:name w:val="E9AEDB4316E5D64F91DE9F7AC1302F9B"/>
  </w:style>
  <w:style w:type="paragraph" w:customStyle="1" w:styleId="D4D9C8133535754D99EDBAEDC6CF3B09">
    <w:name w:val="D4D9C8133535754D99EDBAEDC6CF3B09"/>
  </w:style>
  <w:style w:type="paragraph" w:customStyle="1" w:styleId="7FC857FE2521E64A926D4F79A0EDA961">
    <w:name w:val="7FC857FE2521E64A926D4F79A0EDA961"/>
  </w:style>
  <w:style w:type="paragraph" w:customStyle="1" w:styleId="C1B0E7C073DE634893A04D9E46196C6A">
    <w:name w:val="C1B0E7C073DE634893A04D9E46196C6A"/>
  </w:style>
  <w:style w:type="paragraph" w:customStyle="1" w:styleId="83F6E8D91C2469439AB2F5B21416FC48">
    <w:name w:val="83F6E8D91C2469439AB2F5B21416FC48"/>
  </w:style>
  <w:style w:type="paragraph" w:customStyle="1" w:styleId="2ABCFED48411604F9F360B79AD22B9CC">
    <w:name w:val="2ABCFED48411604F9F360B79AD22B9CC"/>
  </w:style>
  <w:style w:type="paragraph" w:customStyle="1" w:styleId="37EADD8AC8E84A4C8D88FD25E478E020">
    <w:name w:val="37EADD8AC8E84A4C8D88FD25E478E020"/>
  </w:style>
  <w:style w:type="paragraph" w:customStyle="1" w:styleId="E5C0D1292F49504DB9CD4C70BD1B5779">
    <w:name w:val="E5C0D1292F49504DB9CD4C70BD1B5779"/>
  </w:style>
  <w:style w:type="paragraph" w:customStyle="1" w:styleId="26CE18FD9FDB8D4AB8EDC1DE467F2391">
    <w:name w:val="26CE18FD9FDB8D4AB8EDC1DE467F2391"/>
  </w:style>
  <w:style w:type="paragraph" w:customStyle="1" w:styleId="7F683455E7F7C84E9AEAE9A91F0FD6EF">
    <w:name w:val="7F683455E7F7C84E9AEAE9A91F0FD6EF"/>
    <w:rsid w:val="000D7412"/>
  </w:style>
  <w:style w:type="paragraph" w:customStyle="1" w:styleId="E098BFF2053F284795E5E4CD5A6CD512">
    <w:name w:val="E098BFF2053F284795E5E4CD5A6CD512"/>
    <w:rsid w:val="000D7412"/>
  </w:style>
  <w:style w:type="paragraph" w:customStyle="1" w:styleId="8B0643A53EDFF94FAF87F1D8D66E9A3E">
    <w:name w:val="8B0643A53EDFF94FAF87F1D8D66E9A3E"/>
    <w:rsid w:val="000D7412"/>
  </w:style>
  <w:style w:type="paragraph" w:customStyle="1" w:styleId="576ED2ED3C04304A986588EC1B5A26B9">
    <w:name w:val="576ED2ED3C04304A986588EC1B5A26B9"/>
    <w:rsid w:val="000D7412"/>
  </w:style>
  <w:style w:type="paragraph" w:customStyle="1" w:styleId="9C8C41797C8BDB47B4039D3E1C1BE372">
    <w:name w:val="9C8C41797C8BDB47B4039D3E1C1BE372"/>
    <w:rsid w:val="000D7412"/>
  </w:style>
  <w:style w:type="paragraph" w:customStyle="1" w:styleId="A507D5ECD034924B93B16F242B8710EB">
    <w:name w:val="A507D5ECD034924B93B16F242B8710EB"/>
    <w:rsid w:val="000D7412"/>
  </w:style>
  <w:style w:type="paragraph" w:customStyle="1" w:styleId="FC01486551C79840BCF2FB40C5AF1D4B">
    <w:name w:val="FC01486551C79840BCF2FB40C5AF1D4B"/>
    <w:rsid w:val="000D7412"/>
  </w:style>
  <w:style w:type="paragraph" w:customStyle="1" w:styleId="C699F4AA02DF324AA6CA2F42532D86A8">
    <w:name w:val="C699F4AA02DF324AA6CA2F42532D86A8"/>
    <w:rsid w:val="000D7412"/>
  </w:style>
  <w:style w:type="paragraph" w:customStyle="1" w:styleId="4C6FD14AC669984E8BE4EA84AE5AE510">
    <w:name w:val="4C6FD14AC669984E8BE4EA84AE5AE510"/>
    <w:rsid w:val="000D7412"/>
  </w:style>
  <w:style w:type="paragraph" w:customStyle="1" w:styleId="0C7B697D712CF742A77DB557156E63C9">
    <w:name w:val="0C7B697D712CF742A77DB557156E63C9"/>
    <w:rsid w:val="000D7412"/>
  </w:style>
  <w:style w:type="paragraph" w:customStyle="1" w:styleId="5B734065889FFF4AB63D2CCFCA68D1F5">
    <w:name w:val="5B734065889FFF4AB63D2CCFCA68D1F5"/>
    <w:rsid w:val="000D7412"/>
  </w:style>
  <w:style w:type="paragraph" w:customStyle="1" w:styleId="FE446E1D7F298E4C9A9A1CE22104AF28">
    <w:name w:val="FE446E1D7F298E4C9A9A1CE22104AF28"/>
    <w:rsid w:val="000D7412"/>
  </w:style>
  <w:style w:type="paragraph" w:customStyle="1" w:styleId="92D3E91717D0804B95E42348C8C4C527">
    <w:name w:val="92D3E91717D0804B95E42348C8C4C527"/>
    <w:rsid w:val="000D7412"/>
  </w:style>
  <w:style w:type="paragraph" w:customStyle="1" w:styleId="4959087659C7244DB2C3926AF2F01135">
    <w:name w:val="4959087659C7244DB2C3926AF2F01135"/>
    <w:rsid w:val="000D7412"/>
  </w:style>
  <w:style w:type="paragraph" w:customStyle="1" w:styleId="09866BDFF2826348A92735169FDF7FD7">
    <w:name w:val="09866BDFF2826348A92735169FDF7FD7"/>
    <w:rsid w:val="000D7412"/>
  </w:style>
  <w:style w:type="paragraph" w:customStyle="1" w:styleId="7FD036577BB2B04CBA6F35CACAD7230C">
    <w:name w:val="7FD036577BB2B04CBA6F35CACAD7230C"/>
    <w:rsid w:val="000D7412"/>
  </w:style>
  <w:style w:type="paragraph" w:customStyle="1" w:styleId="A2462F2F589AD4448A5EFFDF24890143">
    <w:name w:val="A2462F2F589AD4448A5EFFDF24890143"/>
    <w:rsid w:val="000D7412"/>
  </w:style>
  <w:style w:type="paragraph" w:customStyle="1" w:styleId="48275B48927D034C8D2D9633BA1123A3">
    <w:name w:val="48275B48927D034C8D2D9633BA1123A3"/>
    <w:rsid w:val="000D7412"/>
  </w:style>
  <w:style w:type="paragraph" w:customStyle="1" w:styleId="197BEE9F888BAB419FF55638EDB69260">
    <w:name w:val="197BEE9F888BAB419FF55638EDB69260"/>
    <w:rsid w:val="000D7412"/>
  </w:style>
  <w:style w:type="paragraph" w:customStyle="1" w:styleId="961ACE4B89A0F04B82DCAD3AC8CF971A">
    <w:name w:val="961ACE4B89A0F04B82DCAD3AC8CF971A"/>
    <w:rsid w:val="000D7412"/>
  </w:style>
  <w:style w:type="paragraph" w:customStyle="1" w:styleId="5808490491E3374AA493E87F08A15597">
    <w:name w:val="5808490491E3374AA493E87F08A15597"/>
    <w:rsid w:val="000D7412"/>
  </w:style>
  <w:style w:type="paragraph" w:customStyle="1" w:styleId="DB45B02263DCC149B6FC7C034132DD03">
    <w:name w:val="DB45B02263DCC149B6FC7C034132DD03"/>
    <w:rsid w:val="000D7412"/>
  </w:style>
  <w:style w:type="paragraph" w:customStyle="1" w:styleId="10E1C4B5CCC4D44A8819E5887ABB3D11">
    <w:name w:val="10E1C4B5CCC4D44A8819E5887ABB3D11"/>
    <w:rsid w:val="000D7412"/>
  </w:style>
  <w:style w:type="paragraph" w:customStyle="1" w:styleId="454EF61533A420419B9A12C4E5A1877D">
    <w:name w:val="454EF61533A420419B9A12C4E5A1877D"/>
    <w:rsid w:val="000D7412"/>
  </w:style>
  <w:style w:type="paragraph" w:customStyle="1" w:styleId="62199334B565794D95D0F3BBD353E230">
    <w:name w:val="62199334B565794D95D0F3BBD353E230"/>
    <w:rsid w:val="000D7412"/>
  </w:style>
  <w:style w:type="paragraph" w:customStyle="1" w:styleId="023BFEDB98182A4284AA4045DD649221">
    <w:name w:val="023BFEDB98182A4284AA4045DD649221"/>
    <w:rsid w:val="000D7412"/>
  </w:style>
  <w:style w:type="paragraph" w:customStyle="1" w:styleId="BE3EFE4B98B97F43966E656946F408C7">
    <w:name w:val="BE3EFE4B98B97F43966E656946F408C7"/>
    <w:rsid w:val="000D7412"/>
  </w:style>
  <w:style w:type="paragraph" w:customStyle="1" w:styleId="96CC2222F159DE43825082B77F7C978F">
    <w:name w:val="96CC2222F159DE43825082B77F7C978F"/>
    <w:rsid w:val="000D7412"/>
  </w:style>
  <w:style w:type="paragraph" w:customStyle="1" w:styleId="5CD74F1EBD745B41BAE55E17BE5CAF53">
    <w:name w:val="5CD74F1EBD745B41BAE55E17BE5CAF53"/>
    <w:rsid w:val="000D7412"/>
  </w:style>
  <w:style w:type="paragraph" w:customStyle="1" w:styleId="552E02004305954BBF2DD2837D42DE0A">
    <w:name w:val="552E02004305954BBF2DD2837D42DE0A"/>
    <w:rsid w:val="000D7412"/>
  </w:style>
  <w:style w:type="paragraph" w:customStyle="1" w:styleId="C6836EDFA64F9F41823298314C5BEB78">
    <w:name w:val="C6836EDFA64F9F41823298314C5BEB78"/>
    <w:rsid w:val="000D7412"/>
  </w:style>
  <w:style w:type="paragraph" w:customStyle="1" w:styleId="98D7FC5FE5F5E841AE243EC4E52E922E">
    <w:name w:val="98D7FC5FE5F5E841AE243EC4E52E922E"/>
    <w:rsid w:val="000D7412"/>
  </w:style>
  <w:style w:type="paragraph" w:customStyle="1" w:styleId="E784EEC177C0C944A728AB0B76639D81">
    <w:name w:val="E784EEC177C0C944A728AB0B76639D81"/>
    <w:rsid w:val="000D7412"/>
  </w:style>
  <w:style w:type="paragraph" w:customStyle="1" w:styleId="A6E5A4B6008D844A81D14DD2A83B0125">
    <w:name w:val="A6E5A4B6008D844A81D14DD2A83B0125"/>
    <w:rsid w:val="000D7412"/>
  </w:style>
  <w:style w:type="paragraph" w:customStyle="1" w:styleId="78A1330F0265814186A60C2C2A954800">
    <w:name w:val="78A1330F0265814186A60C2C2A954800"/>
    <w:rsid w:val="000D7412"/>
  </w:style>
  <w:style w:type="paragraph" w:customStyle="1" w:styleId="6864FE4A3283CE4DBFD969D29B87708B">
    <w:name w:val="6864FE4A3283CE4DBFD969D29B87708B"/>
    <w:rsid w:val="000D7412"/>
  </w:style>
  <w:style w:type="paragraph" w:customStyle="1" w:styleId="16E752EF782B4748A0C569320AC1D38A">
    <w:name w:val="16E752EF782B4748A0C569320AC1D38A"/>
    <w:rsid w:val="000D7412"/>
  </w:style>
  <w:style w:type="paragraph" w:customStyle="1" w:styleId="7DE4F84124A3A9458403A1301B581497">
    <w:name w:val="7DE4F84124A3A9458403A1301B581497"/>
    <w:rsid w:val="000D7412"/>
  </w:style>
  <w:style w:type="paragraph" w:customStyle="1" w:styleId="0579FBE817C4EE4FBD2663D391F8B9EA">
    <w:name w:val="0579FBE817C4EE4FBD2663D391F8B9EA"/>
    <w:rsid w:val="000D7412"/>
  </w:style>
  <w:style w:type="paragraph" w:customStyle="1" w:styleId="99E9E5E6BC93874991F4C6ED1ABA1ABE">
    <w:name w:val="99E9E5E6BC93874991F4C6ED1ABA1ABE"/>
    <w:rsid w:val="000D74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5-20T08:54:09.841"/>
    </inkml:context>
    <inkml:brush xml:id="br0">
      <inkml:brushProperty name="width" value="0.1" units="cm"/>
      <inkml:brushProperty name="height" value="0.1" units="cm"/>
      <inkml:brushProperty name="color" value="#B4C3DA"/>
      <inkml:brushProperty name="inkEffects" value="silver"/>
      <inkml:brushProperty name="anchorX" value="-1.03016E6"/>
      <inkml:brushProperty name="anchorY" value="-795378.125"/>
      <inkml:brushProperty name="scaleFactor" value="0.5"/>
    </inkml:brush>
  </inkml:definitions>
  <inkml:trace contextRef="#ctx0" brushRef="#br0">163 181 24575,'14'0'0,"2"0"0,-2 0 0,2 0 0,-2 0 0,1 0 0,0 0 0,0 0 0,0 0 0,-1 0 0,2 0 0,-2 0 0,2 0 0,-2 0 0,2 0 0,-2 0 0,-6-6 0,6 5 0,-13-9 0,12 9 0,-5-5 0,8 6 0,-2 0 0,2 0 0,-2 0 0,2 0 0,-2 0 0,0 0 0,2 0 0,-2 0 0,2 0 0,-2 0 0,2 0 0,-2 0 0,0 0 0,2 0 0,-2 0 0,2 0 0,-2 0 0,2 0 0,-2 0 0,2 0 0,-2 0 0,0 0 0,2 0 0,-2 0 0,-5 6 0,4-5 0,-5 4 0,8-5 0,-2 0 0,0 5 0,2-4 0,-2 4 0,-4 0 0,3-3 0,-12 8 0,12-4 0,-11 6 0,5-1 0,-1 1 0,-4-1 0,4 0 0,-6 1 0,0-1 0,0 1 0,0-1 0,0 1 0,0-1 0,0 0 0,0 1 0,0-1 0,0 1 0,0-1 0,0 1 0,0-1 0,0 1 0,0-1 0,0 0 0,0 1 0,0-1 0,0 1 0,0-1 0,0 1 0,0-1 0,0 0 0,-6-4 0,4 3 0,-12-9 0,6 4 0,-7-5 0,0 0 0,0 5 0,0-3 0,0 3 0,1-5 0,-2 0 0,0 0 0,2 0 0,-2 5 0,2-4 0,-2 4 0,1-5 0,0 0 0,0 0 0,1 0 0,-2 0 0,2 0 0,-2 0 0,0 0 0,2 0 0,-2 0 0,2 0 0,-1 0 0,0 0 0,0 0 0,-1 0 0,2 0 0,-2 0 0,2 0 0,-2 0 0,2 0 0,-2 0 0,1 0 0,0 0 0,0 0 0,0 0 0,0 0 0,0 0 0,0 0 0,-1-5 0,2-1 0,-2-1 0,8-3 0,-6 9 0,13-10 0,-12 10 0,4-9 0,-6 3 0,0 1 0,7-4 0,-5 3 0,4 1 0,1-5 0,-6 5 0,6-6 0,-8 1 0,2 4 0,5-3 0,-4 9 0,5-4 0,-8 5 0,2 0 0,-2 0 0,9-5 0,-1-2 0,8-4 0,-7-1 0,6 0 0,-5 1 0,6-1 0,0 1 0,0-1 0,0 1 0,0-1 0,0 0 0,0 1 0,0-1 0,0 1 0,0-1 0,0 1 0,0-1 0,0 0 0,0 1 0,6-1 0,2 6 0,7 1 0,-7 0 0,5 3 0,-10-8 0,10 9 0,-5-4 0,6-1 0,2 5 0,-2-4 0,-11 5 0,-13 0 0,-6 0 0,-7 0 0,9 0 0,-2 0 0,2 0 0,-1 0 0,0 0 0,0 0 0,7-5 0,0-2 0,8-4 0,0-1 0,0 1 0,0-1 0,0 0 0,8 6 0,-7-4 0,12 8 0,-5-3 0,8 5 0,-2 0 0,1 0 0,0 0 0,0 0 0,0 0 0,-1 0 0,2 0 0,-2 0 0,2 0 0,-2 5 0,-6 2 0,6-1 0,-13 4 0,12-3 0,-11 4 0,4 1 0,-6-1 0,0 0 0,0 1 0,0-1 0,0 1 0,0-1 0,-6-5 0,-2 0 0,-8-6 0,2 0 0,-2 0 0,2 0 0,-2 0 0,1 0 0,0 0 0,0 0 0,0 0 0,0 0 0,1 0 0,-2 0 0,8-6 0,0 0 0,8-6 0,0 1 0,0-1 0,0 1 0,0-1 0,0 1 0,0-1 0,0 0 0,0 1 0,0-1 0,0 1 0,0-1 0,0 1 0,0-1 0,7 6 0,2 0 0,5 6 0,2 0 0,-2 0 0,2 0 0,-8 5 0,5 2 0,-6 4 0,9 1 0,-2-1 0,2 1 0,-8-1 0,-2-5 0,-6-1 0</inkml:trace>
</inkml:ink>
</file>

<file path=word/theme/theme1.xml><?xml version="1.0" encoding="utf-8"?>
<a:theme xmlns:a="http://schemas.openxmlformats.org/drawingml/2006/main" name="Office Theme">
  <a:themeElements>
    <a:clrScheme name="Custom 7">
      <a:dk1>
        <a:sysClr val="windowText" lastClr="000000"/>
      </a:dk1>
      <a:lt1>
        <a:sysClr val="window" lastClr="FFFFFF"/>
      </a:lt1>
      <a:dk2>
        <a:srgbClr val="636A6B"/>
      </a:dk2>
      <a:lt2>
        <a:srgbClr val="E7E6E6"/>
      </a:lt2>
      <a:accent1>
        <a:srgbClr val="FFD556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{EA07DE8C-6AFC-DF4A-9AD1-F969F36BAEAC}tf16392742.dotx</Template>
  <TotalTime>124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Ancient greece</dc:creator>
  <cp:keywords/>
  <dc:description/>
  <cp:lastModifiedBy>Mike Noyce</cp:lastModifiedBy>
  <cp:revision>35</cp:revision>
  <cp:lastPrinted>2016-06-29T01:32:00Z</cp:lastPrinted>
  <dcterms:created xsi:type="dcterms:W3CDTF">2020-05-19T08:52:00Z</dcterms:created>
  <dcterms:modified xsi:type="dcterms:W3CDTF">2020-05-21T09:39:00Z</dcterms:modified>
</cp:coreProperties>
</file>