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98E85" w14:textId="77777777" w:rsidR="00FB271C" w:rsidRPr="003456F5" w:rsidRDefault="00FB271C" w:rsidP="00E31D18">
      <w:pPr>
        <w:pStyle w:val="NoSpacing"/>
        <w:ind w:left="1440" w:firstLine="720"/>
        <w:jc w:val="center"/>
        <w:rPr>
          <w:b/>
          <w:sz w:val="36"/>
          <w:szCs w:val="36"/>
        </w:rPr>
      </w:pPr>
      <w:r w:rsidRPr="003456F5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C0F704" wp14:editId="67D1401F">
                <wp:simplePos x="0" y="0"/>
                <wp:positionH relativeFrom="column">
                  <wp:posOffset>-342900</wp:posOffset>
                </wp:positionH>
                <wp:positionV relativeFrom="paragraph">
                  <wp:posOffset>-160020</wp:posOffset>
                </wp:positionV>
                <wp:extent cx="1958340" cy="89916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EA2CD" w14:textId="77777777" w:rsidR="00FB271C" w:rsidRDefault="00FB271C" w:rsidP="00FB271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DCF95A" wp14:editId="2F56D38E">
                                  <wp:extent cx="1828800" cy="865631"/>
                                  <wp:effectExtent l="0" t="0" r="0" b="0"/>
                                  <wp:docPr id="5" name="Picture 5" descr="C:\Users\staffmca\AppData\Local\Microsoft\Windows\INetCache\Content.Word\School-Games-L1-3-2015-wordmark-no-sponsor-rgb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mca\AppData\Local\Microsoft\Windows\INetCache\Content.Word\School-Games-L1-3-2015-wordmark-no-sponsor-rgb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7733" cy="8793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C0F7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-12.6pt;width:154.2pt;height:70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" stroked="f">
                <v:textbox>
                  <w:txbxContent>
                    <w:p w14:paraId="6FEEA2CD" w14:textId="77777777" w:rsidR="00FB271C" w:rsidRDefault="00FB271C" w:rsidP="00FB271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DCF95A" wp14:editId="2F56D38E">
                            <wp:extent cx="1828800" cy="865631"/>
                            <wp:effectExtent l="0" t="0" r="0" b="0"/>
                            <wp:docPr id="5" name="Picture 5" descr="C:\Users\staffmca\AppData\Local\Microsoft\Windows\INetCache\Content.Word\School-Games-L1-3-2015-wordmark-no-sponsor-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taffmca\AppData\Local\Microsoft\Windows\INetCache\Content.Word\School-Games-L1-3-2015-wordmark-no-sponsor-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7733" cy="8793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456F5">
        <w:rPr>
          <w:b/>
          <w:sz w:val="36"/>
          <w:szCs w:val="36"/>
        </w:rPr>
        <w:t>HAMPSHIRE SCHOOL GAMES</w:t>
      </w:r>
    </w:p>
    <w:p w14:paraId="695D2775" w14:textId="77777777" w:rsidR="00FB271C" w:rsidRPr="003456F5" w:rsidRDefault="00FB271C" w:rsidP="00FB271C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sz w:val="36"/>
          <w:szCs w:val="36"/>
        </w:rPr>
        <w:t>PRIMARY PERSONAL BEST CHALLENGES</w:t>
      </w:r>
    </w:p>
    <w:p w14:paraId="35BF949D" w14:textId="77777777" w:rsidR="00FB271C" w:rsidRDefault="00FB271C" w:rsidP="00FB271C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sz w:val="36"/>
          <w:szCs w:val="36"/>
        </w:rPr>
        <w:t xml:space="preserve">WEEK </w:t>
      </w:r>
      <w:r>
        <w:rPr>
          <w:b/>
          <w:sz w:val="36"/>
          <w:szCs w:val="36"/>
        </w:rPr>
        <w:t>TWO</w:t>
      </w:r>
      <w:r w:rsidRPr="003456F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30 MARCH</w:t>
      </w:r>
      <w:r w:rsidRPr="003456F5">
        <w:rPr>
          <w:b/>
          <w:sz w:val="36"/>
          <w:szCs w:val="36"/>
        </w:rPr>
        <w:t xml:space="preserve"> – </w:t>
      </w:r>
      <w:r>
        <w:rPr>
          <w:b/>
          <w:sz w:val="36"/>
          <w:szCs w:val="36"/>
        </w:rPr>
        <w:t>03</w:t>
      </w:r>
      <w:r w:rsidRPr="003456F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APRIL</w:t>
      </w:r>
    </w:p>
    <w:p w14:paraId="11B50E19" w14:textId="77777777" w:rsidR="00FB271C" w:rsidRPr="00DB7BC2" w:rsidRDefault="00FB271C" w:rsidP="00FB271C">
      <w:pPr>
        <w:pStyle w:val="NoSpacing"/>
        <w:jc w:val="center"/>
        <w:rPr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95E623" wp14:editId="4EAAB6BD">
                <wp:simplePos x="0" y="0"/>
                <wp:positionH relativeFrom="column">
                  <wp:posOffset>6103620</wp:posOffset>
                </wp:positionH>
                <wp:positionV relativeFrom="paragraph">
                  <wp:posOffset>104775</wp:posOffset>
                </wp:positionV>
                <wp:extent cx="2766060" cy="335280"/>
                <wp:effectExtent l="0" t="0" r="1524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FEAA9B" w14:textId="77777777" w:rsidR="00FB271C" w:rsidRDefault="00FB271C" w:rsidP="00FB27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5E623" id="Text Box 8" o:spid="_x0000_s1027" type="#_x0000_t202" style="position:absolute;left:0;text-align:left;margin-left:480.6pt;margin-top:8.25pt;width:217.8pt;height:2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" fillcolor="window" strokeweight=".5pt">
                <v:textbox>
                  <w:txbxContent>
                    <w:p w14:paraId="30FEAA9B" w14:textId="77777777" w:rsidR="00FB271C" w:rsidRDefault="00FB271C" w:rsidP="00FB271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314B54" wp14:editId="2C2380C0">
                <wp:simplePos x="0" y="0"/>
                <wp:positionH relativeFrom="column">
                  <wp:posOffset>579120</wp:posOffset>
                </wp:positionH>
                <wp:positionV relativeFrom="paragraph">
                  <wp:posOffset>127635</wp:posOffset>
                </wp:positionV>
                <wp:extent cx="1988820" cy="335280"/>
                <wp:effectExtent l="0" t="0" r="1143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82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2C2F9" w14:textId="77777777" w:rsidR="00FB271C" w:rsidRDefault="00FB271C" w:rsidP="00FB27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14B54" id="Text Box 6" o:spid="_x0000_s1028" type="#_x0000_t202" style="position:absolute;left:0;text-align:left;margin-left:45.6pt;margin-top:10.05pt;width:156.6pt;height:26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" fillcolor="white [3201]" strokeweight=".5pt">
                <v:textbox>
                  <w:txbxContent>
                    <w:p w14:paraId="20B2C2F9" w14:textId="77777777" w:rsidR="00FB271C" w:rsidRDefault="00FB271C" w:rsidP="00FB271C"/>
                  </w:txbxContent>
                </v:textbox>
              </v:shape>
            </w:pict>
          </mc:Fallback>
        </mc:AlternateContent>
      </w:r>
    </w:p>
    <w:p w14:paraId="69EA9E5C" w14:textId="77777777" w:rsidR="00FB271C" w:rsidRDefault="00FB271C" w:rsidP="00FB271C">
      <w:pPr>
        <w:pStyle w:val="NoSpacing"/>
        <w:rPr>
          <w:b/>
        </w:rPr>
      </w:pPr>
      <w:r w:rsidRPr="00DB7BC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0F182B" wp14:editId="031F2256">
                <wp:simplePos x="0" y="0"/>
                <wp:positionH relativeFrom="column">
                  <wp:posOffset>3733800</wp:posOffset>
                </wp:positionH>
                <wp:positionV relativeFrom="paragraph">
                  <wp:posOffset>-45720</wp:posOffset>
                </wp:positionV>
                <wp:extent cx="381000" cy="297180"/>
                <wp:effectExtent l="0" t="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AF5D3" w14:textId="77777777" w:rsidR="00FB271C" w:rsidRDefault="00FB271C" w:rsidP="00FB27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F182B" id="Text Box 7" o:spid="_x0000_s1029" type="#_x0000_t202" style="position:absolute;margin-left:294pt;margin-top:-3.6pt;width:30pt;height:23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" fillcolor="white [3201]" strokeweight=".5pt">
                <v:textbox>
                  <w:txbxContent>
                    <w:p w14:paraId="510AF5D3" w14:textId="77777777" w:rsidR="00FB271C" w:rsidRDefault="00FB271C" w:rsidP="00FB271C"/>
                  </w:txbxContent>
                </v:textbox>
              </v:shape>
            </w:pict>
          </mc:Fallback>
        </mc:AlternateContent>
      </w:r>
      <w:r w:rsidRPr="00DB7BC2">
        <w:rPr>
          <w:b/>
        </w:rPr>
        <w:t>Name</w:t>
      </w:r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B7BC2">
        <w:rPr>
          <w:b/>
        </w:rPr>
        <w:t>Year Group</w:t>
      </w:r>
      <w:r>
        <w:t>:</w:t>
      </w:r>
      <w:r>
        <w:tab/>
      </w:r>
      <w:r>
        <w:tab/>
      </w:r>
      <w:r>
        <w:tab/>
      </w:r>
      <w:r>
        <w:tab/>
      </w:r>
      <w:r>
        <w:tab/>
      </w:r>
      <w:r w:rsidRPr="00DB7BC2">
        <w:rPr>
          <w:b/>
        </w:rPr>
        <w:t>School</w:t>
      </w:r>
    </w:p>
    <w:p w14:paraId="68CA21FC" w14:textId="77777777" w:rsidR="00FB271C" w:rsidRPr="00477CC0" w:rsidRDefault="00FB271C" w:rsidP="00FB271C">
      <w:pPr>
        <w:pStyle w:val="NoSpacing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74E241" wp14:editId="0B18CD7B">
                <wp:simplePos x="0" y="0"/>
                <wp:positionH relativeFrom="column">
                  <wp:posOffset>4813300</wp:posOffset>
                </wp:positionH>
                <wp:positionV relativeFrom="paragraph">
                  <wp:posOffset>92710</wp:posOffset>
                </wp:positionV>
                <wp:extent cx="4457700" cy="5130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51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EB6D6B" w14:textId="77777777" w:rsidR="00FB271C" w:rsidRPr="00724004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prepare you for your daily physical challenge you need to first warm up!</w:t>
                            </w:r>
                          </w:p>
                          <w:p w14:paraId="77D169F3" w14:textId="77777777" w:rsidR="00FB271C" w:rsidRPr="00724004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This week we are suggesting playing the Monopoly Fitness Game.</w:t>
                            </w:r>
                          </w:p>
                          <w:p w14:paraId="37DA8571" w14:textId="77777777" w:rsidR="00FB271C" w:rsidRPr="00724004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 can play this with your family!</w:t>
                            </w:r>
                          </w:p>
                          <w:p w14:paraId="553E04C2" w14:textId="77777777" w:rsidR="00FB271C" w:rsidRPr="00724004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Choose a piece of equipment to represent your character!</w:t>
                            </w:r>
                          </w:p>
                          <w:p w14:paraId="474975F8" w14:textId="77777777" w:rsidR="00FB271C" w:rsidRPr="00724004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Take turns in rolling the dice and move your piece the correct number of squares</w:t>
                            </w:r>
                          </w:p>
                          <w:p w14:paraId="683F8FB8" w14:textId="77777777" w:rsidR="00FB271C" w:rsidRPr="00724004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Make sure you complete the activity on the square before the next person can take their turn</w:t>
                            </w:r>
                          </w:p>
                          <w:p w14:paraId="697983DF" w14:textId="77777777" w:rsidR="00FB271C" w:rsidRPr="00724004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Keep playing for 20 minutes </w:t>
                            </w:r>
                          </w:p>
                          <w:p w14:paraId="75C4EFC7" w14:textId="77777777" w:rsidR="00FB271C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 should be nice and warm now to take part in your Daily Challenge</w:t>
                            </w:r>
                          </w:p>
                          <w:p w14:paraId="1F2FA978" w14:textId="12DCCEFA" w:rsidR="00FB271C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77CC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Have a go and make sure you let your teacher have your score or </w:t>
                            </w:r>
                            <w:r w:rsidR="00AD713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email</w:t>
                            </w:r>
                            <w:r w:rsidRPr="00477CC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your SGO with your name, age, school and score!</w:t>
                            </w:r>
                          </w:p>
                          <w:p w14:paraId="028523F5" w14:textId="77777777" w:rsidR="00FB271C" w:rsidRPr="00477CC0" w:rsidRDefault="00FB271C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77CC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Good Luck and have Fun!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4E241" id="Text Box 4" o:spid="_x0000_s1030" type="#_x0000_t202" style="position:absolute;margin-left:379pt;margin-top:7.3pt;width:351pt;height:40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" fillcolor="white [3201]" stroked="f" strokeweight=".5pt">
                <v:textbox>
                  <w:txbxContent>
                    <w:p w14:paraId="19EB6D6B" w14:textId="77777777" w:rsidR="00FB271C" w:rsidRPr="00724004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To prepare you for your daily physical challenge you need to first warm up!</w:t>
                      </w:r>
                    </w:p>
                    <w:p w14:paraId="77D169F3" w14:textId="77777777" w:rsidR="00FB271C" w:rsidRPr="00724004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This week we are suggesting playing the Monopoly Fitness Game.</w:t>
                      </w:r>
                    </w:p>
                    <w:p w14:paraId="37DA8571" w14:textId="77777777" w:rsidR="00FB271C" w:rsidRPr="00724004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You can play this with your family!</w:t>
                      </w:r>
                    </w:p>
                    <w:p w14:paraId="553E04C2" w14:textId="77777777" w:rsidR="00FB271C" w:rsidRPr="00724004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Choose a piece of equipment to represent your character!</w:t>
                      </w:r>
                    </w:p>
                    <w:p w14:paraId="474975F8" w14:textId="77777777" w:rsidR="00FB271C" w:rsidRPr="00724004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Take turns in rolling the dice and move your piece the correct number of squares</w:t>
                      </w:r>
                    </w:p>
                    <w:p w14:paraId="683F8FB8" w14:textId="77777777" w:rsidR="00FB271C" w:rsidRPr="00724004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Make sure you complete the activity on the square before the next person can take their turn</w:t>
                      </w:r>
                    </w:p>
                    <w:p w14:paraId="697983DF" w14:textId="77777777" w:rsidR="00FB271C" w:rsidRPr="00724004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 xml:space="preserve">Keep playing for 20 minutes </w:t>
                      </w:r>
                    </w:p>
                    <w:p w14:paraId="75C4EFC7" w14:textId="77777777" w:rsidR="00FB271C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You should be nice and warm now to take part in your Daily Challenge</w:t>
                      </w:r>
                    </w:p>
                    <w:p w14:paraId="1F2FA978" w14:textId="12DCCEFA" w:rsidR="00FB271C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77CC0">
                        <w:rPr>
                          <w:b/>
                          <w:bCs/>
                          <w:sz w:val="24"/>
                          <w:szCs w:val="24"/>
                        </w:rPr>
                        <w:t xml:space="preserve">Have a go and make sure you let your teacher have your score or </w:t>
                      </w:r>
                      <w:r w:rsidR="00AD7137">
                        <w:rPr>
                          <w:b/>
                          <w:bCs/>
                          <w:sz w:val="24"/>
                          <w:szCs w:val="24"/>
                        </w:rPr>
                        <w:t>email</w:t>
                      </w:r>
                      <w:r w:rsidRPr="00477CC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your SGO with your name, age, school and score!</w:t>
                      </w:r>
                    </w:p>
                    <w:p w14:paraId="028523F5" w14:textId="77777777" w:rsidR="00FB271C" w:rsidRPr="00477CC0" w:rsidRDefault="00FB271C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77CC0">
                        <w:rPr>
                          <w:b/>
                          <w:bCs/>
                          <w:sz w:val="24"/>
                          <w:szCs w:val="24"/>
                        </w:rPr>
                        <w:t>Good Luck and have Fun!</w:t>
                      </w:r>
                    </w:p>
                  </w:txbxContent>
                </v:textbox>
              </v:shape>
            </w:pict>
          </mc:Fallback>
        </mc:AlternateContent>
      </w:r>
    </w:p>
    <w:p w14:paraId="2D86B656" w14:textId="7D7EDCB1" w:rsidR="00FB271C" w:rsidRDefault="00FB271C" w:rsidP="00FB27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8FA772" wp14:editId="55AA8EE3">
                <wp:simplePos x="0" y="0"/>
                <wp:positionH relativeFrom="column">
                  <wp:posOffset>-114300</wp:posOffset>
                </wp:positionH>
                <wp:positionV relativeFrom="paragraph">
                  <wp:posOffset>7620</wp:posOffset>
                </wp:positionV>
                <wp:extent cx="4927600" cy="4902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0" cy="490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E049D5" w14:textId="77777777" w:rsidR="00FB271C" w:rsidRDefault="00FB271C" w:rsidP="00FB271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A9266B" wp14:editId="3233ACD1">
                                  <wp:extent cx="4754986" cy="4775200"/>
                                  <wp:effectExtent l="0" t="0" r="0" b="0"/>
                                  <wp:docPr id="3" name="Picture 3" descr="A screenshot of a cell phone screen with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monopoly game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69602" cy="47898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7D31F0" w14:textId="77777777" w:rsidR="00FB271C" w:rsidRDefault="00FB271C" w:rsidP="00FB271C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FA772" id="_x0000_s1031" type="#_x0000_t202" style="position:absolute;margin-left:-9pt;margin-top:.6pt;width:388pt;height:38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" fillcolor="white [3201]" stroked="f" strokeweight=".5pt">
                <v:textbox style="layout-flow:vertical-ideographic">
                  <w:txbxContent>
                    <w:p w14:paraId="35E049D5" w14:textId="77777777" w:rsidR="00FB271C" w:rsidRDefault="00FB271C" w:rsidP="00FB271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A9266B" wp14:editId="3233ACD1">
                            <wp:extent cx="4754986" cy="4775200"/>
                            <wp:effectExtent l="0" t="0" r="0" b="0"/>
                            <wp:docPr id="3" name="Picture 3" descr="A screenshot of a cell phone screen with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monopoly game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69602" cy="47898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7D31F0" w14:textId="77777777" w:rsidR="00FB271C" w:rsidRDefault="00FB271C" w:rsidP="00FB271C"/>
                  </w:txbxContent>
                </v:textbox>
              </v:shape>
            </w:pict>
          </mc:Fallback>
        </mc:AlternateContent>
      </w:r>
    </w:p>
    <w:p w14:paraId="240DC966" w14:textId="77777777" w:rsidR="00FB271C" w:rsidRDefault="00FB271C" w:rsidP="00FB271C"/>
    <w:p w14:paraId="3FF424D2" w14:textId="77777777" w:rsidR="00FB271C" w:rsidRDefault="00FB271C" w:rsidP="00FB271C"/>
    <w:p w14:paraId="1435732B" w14:textId="77777777" w:rsidR="00FB271C" w:rsidRDefault="00FB271C" w:rsidP="00FB271C"/>
    <w:p w14:paraId="618FFB28" w14:textId="77777777" w:rsidR="00FB271C" w:rsidRDefault="00FB271C" w:rsidP="00FB271C"/>
    <w:p w14:paraId="6BA312C2" w14:textId="77777777" w:rsidR="00FB271C" w:rsidRDefault="00FB271C" w:rsidP="00FB271C"/>
    <w:p w14:paraId="6A138586" w14:textId="77777777" w:rsidR="00FB271C" w:rsidRDefault="00FB271C" w:rsidP="00FB271C"/>
    <w:p w14:paraId="09F658FF" w14:textId="77777777" w:rsidR="00FB271C" w:rsidRDefault="00FB271C" w:rsidP="00FB271C"/>
    <w:p w14:paraId="1A045787" w14:textId="2F3B78C0" w:rsidR="00214163" w:rsidRDefault="00A43C99"/>
    <w:p w14:paraId="179430C6" w14:textId="2B1FD94C" w:rsidR="00E31D18" w:rsidRDefault="00E31D18"/>
    <w:p w14:paraId="7FE00961" w14:textId="50D4C719" w:rsidR="00E31D18" w:rsidRDefault="00E31D18"/>
    <w:p w14:paraId="0DE6E37A" w14:textId="6DB1672E" w:rsidR="00E31D18" w:rsidRDefault="00E31D18"/>
    <w:p w14:paraId="69DE98B3" w14:textId="6FE4C60A" w:rsidR="00E31D18" w:rsidRDefault="00E31D18"/>
    <w:p w14:paraId="368E73FB" w14:textId="120431E3" w:rsidR="00E31D18" w:rsidRDefault="00E31D18"/>
    <w:p w14:paraId="45FA92CD" w14:textId="3BAA2F68" w:rsidR="00E31D18" w:rsidRDefault="00E31D18"/>
    <w:p w14:paraId="17EAEF2B" w14:textId="77777777" w:rsidR="00E86DF0" w:rsidRDefault="00E86DF0"/>
    <w:p w14:paraId="515E60DE" w14:textId="1F0920B6" w:rsidR="00E31D18" w:rsidRDefault="00E31D18"/>
    <w:p w14:paraId="3C19B36E" w14:textId="7E69F722" w:rsidR="00E31D18" w:rsidRDefault="00E31D18"/>
    <w:p w14:paraId="11E93091" w14:textId="1D62BCB8" w:rsidR="00FB271C" w:rsidRDefault="00FB27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491E44" wp14:editId="0B874578">
                <wp:simplePos x="0" y="0"/>
                <wp:positionH relativeFrom="column">
                  <wp:posOffset>-241300</wp:posOffset>
                </wp:positionH>
                <wp:positionV relativeFrom="paragraph">
                  <wp:posOffset>-209550</wp:posOffset>
                </wp:positionV>
                <wp:extent cx="9588500" cy="6197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8500" cy="619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536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668"/>
                              <w:gridCol w:w="5442"/>
                              <w:gridCol w:w="1395"/>
                              <w:gridCol w:w="1396"/>
                              <w:gridCol w:w="1535"/>
                              <w:gridCol w:w="1396"/>
                              <w:gridCol w:w="1535"/>
                            </w:tblGrid>
                            <w:tr w:rsidR="00FB271C" w:rsidRPr="007E1A75" w14:paraId="74C043A0" w14:textId="77777777" w:rsidTr="001933DB">
                              <w:trPr>
                                <w:trHeight w:val="845"/>
                              </w:trPr>
                              <w:tc>
                                <w:tcPr>
                                  <w:tcW w:w="2668" w:type="dxa"/>
                                  <w:shd w:val="clear" w:color="auto" w:fill="00B0F0"/>
                                </w:tcPr>
                                <w:p w14:paraId="3A31073A" w14:textId="77777777" w:rsidR="00FB271C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  <w:r w:rsidRPr="007E1A75">
                                    <w:rPr>
                                      <w:b/>
                                    </w:rPr>
                                    <w:t xml:space="preserve">ACTIVITY </w:t>
                                  </w:r>
                                </w:p>
                                <w:p w14:paraId="05EF013C" w14:textId="77777777" w:rsidR="00FB271C" w:rsidRPr="007E1A75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2" w:type="dxa"/>
                                  <w:shd w:val="clear" w:color="auto" w:fill="00B0F0"/>
                                </w:tcPr>
                                <w:p w14:paraId="3D0F0103" w14:textId="77777777" w:rsidR="00FB271C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  <w:r w:rsidRPr="007E1A75">
                                    <w:rPr>
                                      <w:b/>
                                    </w:rPr>
                                    <w:t>DESCRIPTION</w:t>
                                  </w:r>
                                </w:p>
                                <w:p w14:paraId="03A69BFF" w14:textId="77777777" w:rsidR="00FB271C" w:rsidRPr="007E1A75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EACH ACTIVITY TO LAST 5 MINUTES</w:t>
                                  </w: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00B0F0"/>
                                </w:tcPr>
                                <w:p w14:paraId="29BB3930" w14:textId="77777777" w:rsidR="00FB271C" w:rsidRPr="007E1A75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0E8DBF15" w14:textId="77777777" w:rsidR="00FB271C" w:rsidRPr="007E1A75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535" w:type="dxa"/>
                                  <w:shd w:val="clear" w:color="auto" w:fill="00B0F0"/>
                                </w:tcPr>
                                <w:p w14:paraId="6EE83788" w14:textId="77777777" w:rsidR="00FB271C" w:rsidRPr="007E1A75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5DA7515E" w14:textId="77777777" w:rsidR="00FB271C" w:rsidRPr="007E1A75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535" w:type="dxa"/>
                                  <w:shd w:val="clear" w:color="auto" w:fill="00B0F0"/>
                                </w:tcPr>
                                <w:p w14:paraId="76E971D1" w14:textId="77777777" w:rsidR="00FB271C" w:rsidRPr="007E1A75" w:rsidRDefault="00FB271C" w:rsidP="00FB271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FB271C" w14:paraId="43F707CB" w14:textId="77777777" w:rsidTr="001933DB">
                              <w:trPr>
                                <w:trHeight w:val="1889"/>
                              </w:trPr>
                              <w:tc>
                                <w:tcPr>
                                  <w:tcW w:w="2668" w:type="dxa"/>
                                </w:tcPr>
                                <w:p w14:paraId="0EEF5620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MOVE IT MONDAY</w:t>
                                  </w:r>
                                </w:p>
                                <w:p w14:paraId="0EC7CCFD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MATCHING PAIRS</w:t>
                                  </w:r>
                                </w:p>
                                <w:p w14:paraId="220FC4B4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Playing cards</w:t>
                                  </w:r>
                                </w:p>
                                <w:p w14:paraId="51F9E91C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2 markers</w:t>
                                  </w:r>
                                </w:p>
                              </w:tc>
                              <w:tc>
                                <w:tcPr>
                                  <w:tcW w:w="5442" w:type="dxa"/>
                                </w:tcPr>
                                <w:p w14:paraId="7B70A817" w14:textId="77777777" w:rsidR="00FB271C" w:rsidRPr="00305916" w:rsidRDefault="00FB271C" w:rsidP="00FB271C">
                                  <w:pPr>
                                    <w:pStyle w:val="NoSpacing"/>
                                  </w:pPr>
                                  <w:r>
                                    <w:t xml:space="preserve">Moving between 2 spots, distance is up to you and how much space you have! Lay 5 pairs of playing cards at one end and start at the other end. Move towards the cards, turn over two cards at a time trying to match pairs. </w:t>
                                  </w:r>
                                </w:p>
                                <w:p w14:paraId="2BED8127" w14:textId="77777777" w:rsidR="00FB271C" w:rsidRPr="00FB271C" w:rsidRDefault="00FB271C" w:rsidP="00FB271C">
                                  <w:pPr>
                                    <w:pStyle w:val="NoSpacing"/>
                                    <w:rPr>
                                      <w:highlight w:val="yellow"/>
                                    </w:rPr>
                                  </w:pPr>
                                  <w:r>
                                    <w:rPr>
                                      <w:highlight w:val="yellow"/>
                                    </w:rPr>
                                    <w:t xml:space="preserve">How can you move - skip, hop, side step, jog, walk. </w:t>
                                  </w:r>
                                  <w:r w:rsidRPr="007948DB">
                                    <w:rPr>
                                      <w:highlight w:val="yellow"/>
                                    </w:rPr>
                                    <w:t xml:space="preserve">Why not turn this into a maths challenge as </w:t>
                                  </w:r>
                                  <w:r w:rsidRPr="007C0EF0">
                                    <w:rPr>
                                      <w:highlight w:val="yellow"/>
                                    </w:rPr>
                                    <w:t>well by</w:t>
                                  </w:r>
                                  <w:r>
                                    <w:t xml:space="preserve"> </w:t>
                                  </w:r>
                                  <w:r w:rsidRPr="00305916">
                                    <w:rPr>
                                      <w:highlight w:val="yellow"/>
                                    </w:rPr>
                                    <w:t>subtracting or adding numbers together</w:t>
                                  </w:r>
                                  <w: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1808651" w14:textId="77777777" w:rsidR="00FB271C" w:rsidRDefault="00FB271C" w:rsidP="00FB271C"/>
                                <w:p w14:paraId="4AADA066" w14:textId="77777777" w:rsidR="00FB271C" w:rsidRDefault="00FB271C" w:rsidP="00FB271C"/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01EF5422" w14:textId="77777777" w:rsidR="00FB271C" w:rsidRDefault="00FB271C" w:rsidP="00FB271C"/>
                                <w:p w14:paraId="557B3F1E" w14:textId="77777777" w:rsidR="00FB271C" w:rsidRDefault="00FB271C" w:rsidP="00FB271C"/>
                              </w:tc>
                              <w:tc>
                                <w:tcPr>
                                  <w:tcW w:w="1535" w:type="dxa"/>
                                  <w:shd w:val="clear" w:color="auto" w:fill="00B0F0"/>
                                </w:tcPr>
                                <w:p w14:paraId="74314687" w14:textId="77777777" w:rsidR="00FB271C" w:rsidRDefault="00FB271C" w:rsidP="00FB271C"/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216B97B7" w14:textId="77777777" w:rsidR="00FB271C" w:rsidRDefault="00FB271C" w:rsidP="00FB271C"/>
                              </w:tc>
                              <w:tc>
                                <w:tcPr>
                                  <w:tcW w:w="1535" w:type="dxa"/>
                                </w:tcPr>
                                <w:p w14:paraId="37A805E6" w14:textId="77777777" w:rsidR="00FB271C" w:rsidRDefault="00FB271C" w:rsidP="00FB271C"/>
                              </w:tc>
                            </w:tr>
                            <w:tr w:rsidR="00FB271C" w14:paraId="516ED32C" w14:textId="77777777" w:rsidTr="001933DB">
                              <w:trPr>
                                <w:trHeight w:val="1346"/>
                              </w:trPr>
                              <w:tc>
                                <w:tcPr>
                                  <w:tcW w:w="2668" w:type="dxa"/>
                                </w:tcPr>
                                <w:p w14:paraId="76F2DC45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TRY IT TUESDAY</w:t>
                                  </w:r>
                                </w:p>
                                <w:p w14:paraId="5DF947FD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SOCK MOVE</w:t>
                                  </w:r>
                                </w:p>
                                <w:p w14:paraId="3F4B97BE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10 pairs of socks</w:t>
                                  </w:r>
                                </w:p>
                              </w:tc>
                              <w:tc>
                                <w:tcPr>
                                  <w:tcW w:w="5442" w:type="dxa"/>
                                </w:tcPr>
                                <w:p w14:paraId="52091DE7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t>Sitting on the floor, how many items can you move using only your feet from one pile to another in 30 seconds.</w:t>
                                  </w:r>
                                </w:p>
                                <w:p w14:paraId="42CD0481" w14:textId="77777777" w:rsidR="00FB271C" w:rsidRPr="007948DB" w:rsidRDefault="00FB271C" w:rsidP="00FB271C">
                                  <w:pPr>
                                    <w:pStyle w:val="NoSpacing"/>
                                    <w:rPr>
                                      <w:highlight w:val="yellow"/>
                                    </w:rPr>
                                  </w:pPr>
                                  <w:r w:rsidRPr="007948DB">
                                    <w:rPr>
                                      <w:highlight w:val="yellow"/>
                                    </w:rPr>
                                    <w:t xml:space="preserve">Both hands on the floor </w:t>
                                  </w:r>
                                </w:p>
                                <w:p w14:paraId="4E329DAE" w14:textId="77777777" w:rsidR="00FB271C" w:rsidRPr="007948DB" w:rsidRDefault="00FB271C" w:rsidP="00FB271C">
                                  <w:pPr>
                                    <w:pStyle w:val="NoSpacing"/>
                                    <w:rPr>
                                      <w:highlight w:val="yellow"/>
                                    </w:rPr>
                                  </w:pPr>
                                  <w:r w:rsidRPr="007948DB">
                                    <w:rPr>
                                      <w:highlight w:val="yellow"/>
                                    </w:rPr>
                                    <w:t>1 hand on floor</w:t>
                                  </w:r>
                                </w:p>
                                <w:p w14:paraId="06D80DBB" w14:textId="77777777" w:rsidR="00FB271C" w:rsidRDefault="00FB271C" w:rsidP="00FB271C">
                                  <w:pPr>
                                    <w:pStyle w:val="NoSpacing"/>
                                  </w:pPr>
                                  <w:r w:rsidRPr="007948DB">
                                    <w:rPr>
                                      <w:highlight w:val="yellow"/>
                                    </w:rPr>
                                    <w:t>No hands on the floor</w:t>
                                  </w: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00B0F0"/>
                                </w:tcPr>
                                <w:p w14:paraId="29937987" w14:textId="77777777" w:rsidR="00FB271C" w:rsidRDefault="00FB271C" w:rsidP="00FB271C"/>
                                <w:p w14:paraId="19AA0B88" w14:textId="77777777" w:rsidR="00FB271C" w:rsidRDefault="00FB271C" w:rsidP="00FB271C"/>
                              </w:tc>
                              <w:tc>
                                <w:tcPr>
                                  <w:tcW w:w="1396" w:type="dxa"/>
                                </w:tcPr>
                                <w:p w14:paraId="2B8931EE" w14:textId="77777777" w:rsidR="00FB271C" w:rsidRDefault="00FB271C" w:rsidP="00FB271C"/>
                              </w:tc>
                              <w:tc>
                                <w:tcPr>
                                  <w:tcW w:w="1535" w:type="dxa"/>
                                  <w:shd w:val="clear" w:color="auto" w:fill="00B0F0"/>
                                </w:tcPr>
                                <w:p w14:paraId="494D42EA" w14:textId="77777777" w:rsidR="00FB271C" w:rsidRDefault="00FB271C" w:rsidP="00FB271C"/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340CE17A" w14:textId="77777777" w:rsidR="00FB271C" w:rsidRDefault="00FB271C" w:rsidP="00FB271C"/>
                              </w:tc>
                              <w:tc>
                                <w:tcPr>
                                  <w:tcW w:w="1535" w:type="dxa"/>
                                </w:tcPr>
                                <w:p w14:paraId="6D32D052" w14:textId="77777777" w:rsidR="00FB271C" w:rsidRDefault="00FB271C" w:rsidP="00FB271C"/>
                              </w:tc>
                            </w:tr>
                            <w:tr w:rsidR="00FB271C" w14:paraId="24B2894E" w14:textId="77777777" w:rsidTr="001933DB">
                              <w:trPr>
                                <w:trHeight w:val="1607"/>
                              </w:trPr>
                              <w:tc>
                                <w:tcPr>
                                  <w:tcW w:w="2668" w:type="dxa"/>
                                </w:tcPr>
                                <w:p w14:paraId="23A822B7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 xml:space="preserve">WORK OUT WEDNESDAY </w:t>
                                  </w:r>
                                </w:p>
                                <w:p w14:paraId="04489742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 xml:space="preserve">TARGET </w:t>
                                  </w:r>
                                </w:p>
                                <w:p w14:paraId="6FDF6B1B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t>10 pairs of socks</w:t>
                                  </w:r>
                                </w:p>
                                <w:p w14:paraId="691CEA7C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t>3 items of clothing</w:t>
                                  </w:r>
                                </w:p>
                              </w:tc>
                              <w:tc>
                                <w:tcPr>
                                  <w:tcW w:w="5442" w:type="dxa"/>
                                </w:tcPr>
                                <w:p w14:paraId="155C84AB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t>Place 3 items of clothing, each slightly further away. Closest 2 points, middle 5 points, furthest 10 points.</w:t>
                                  </w:r>
                                </w:p>
                                <w:p w14:paraId="195A63FF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t>- Throw one pair of socks at a time, under arm</w:t>
                                  </w:r>
                                </w:p>
                                <w:p w14:paraId="3BBAF93D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t>- How many points can you score in 30 seconds</w:t>
                                  </w:r>
                                </w:p>
                                <w:p w14:paraId="0EF87D91" w14:textId="77777777" w:rsidR="00FB271C" w:rsidRDefault="00FB271C" w:rsidP="00FB271C">
                                  <w:pPr>
                                    <w:pStyle w:val="NoSpacing"/>
                                  </w:pPr>
                                </w:p>
                                <w:p w14:paraId="6DF5E66F" w14:textId="77777777" w:rsidR="00FB271C" w:rsidRDefault="00FB271C" w:rsidP="00FB271C">
                                  <w:pPr>
                                    <w:pStyle w:val="NoSpacing"/>
                                  </w:pPr>
                                  <w:r w:rsidRPr="007948DB">
                                    <w:rPr>
                                      <w:highlight w:val="yellow"/>
                                    </w:rPr>
                                    <w:t>Tr</w:t>
                                  </w:r>
                                  <w:r>
                                    <w:rPr>
                                      <w:highlight w:val="yellow"/>
                                    </w:rPr>
                                    <w:t>y</w:t>
                                  </w:r>
                                  <w:r w:rsidRPr="007948DB">
                                    <w:rPr>
                                      <w:highlight w:val="yellow"/>
                                    </w:rPr>
                                    <w:t xml:space="preserve"> with your left hand and right hand, which is better?</w:t>
                                  </w: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00B0F0"/>
                                </w:tcPr>
                                <w:p w14:paraId="0D962A76" w14:textId="77777777" w:rsidR="00FB271C" w:rsidRDefault="00FB271C" w:rsidP="00FB271C"/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54E7A757" w14:textId="77777777" w:rsidR="00FB271C" w:rsidRDefault="00FB271C" w:rsidP="00FB271C"/>
                              </w:tc>
                              <w:tc>
                                <w:tcPr>
                                  <w:tcW w:w="1535" w:type="dxa"/>
                                </w:tcPr>
                                <w:p w14:paraId="560B9077" w14:textId="77777777" w:rsidR="00FB271C" w:rsidRDefault="00FB271C" w:rsidP="00FB271C"/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14B21999" w14:textId="77777777" w:rsidR="00FB271C" w:rsidRDefault="00FB271C" w:rsidP="00FB271C"/>
                              </w:tc>
                              <w:tc>
                                <w:tcPr>
                                  <w:tcW w:w="1535" w:type="dxa"/>
                                </w:tcPr>
                                <w:p w14:paraId="0F8CB96F" w14:textId="77777777" w:rsidR="00FB271C" w:rsidRDefault="00FB271C" w:rsidP="00FB271C"/>
                              </w:tc>
                            </w:tr>
                            <w:tr w:rsidR="00FB271C" w:rsidRPr="00633EF1" w14:paraId="68DEB41D" w14:textId="77777777" w:rsidTr="001933DB">
                              <w:trPr>
                                <w:trHeight w:val="1346"/>
                              </w:trPr>
                              <w:tc>
                                <w:tcPr>
                                  <w:tcW w:w="2668" w:type="dxa"/>
                                </w:tcPr>
                                <w:p w14:paraId="704A2EBA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TRAIN IT THURSDAY</w:t>
                                  </w:r>
                                </w:p>
                                <w:p w14:paraId="68EF9B04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 xml:space="preserve">  BALANCE CHALLENGE</w:t>
                                  </w:r>
                                </w:p>
                                <w:p w14:paraId="4B1AD5A0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4 pairs of socks</w:t>
                                  </w:r>
                                </w:p>
                              </w:tc>
                              <w:tc>
                                <w:tcPr>
                                  <w:tcW w:w="5442" w:type="dxa"/>
                                </w:tcPr>
                                <w:p w14:paraId="5F82278D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t xml:space="preserve">Balance on 1 foot and see how quickly you can pick up 4 pairs of socks in front of you. </w:t>
                                  </w:r>
                                </w:p>
                                <w:p w14:paraId="1F34308E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t>- hold your balance and try not to put your foot down</w:t>
                                  </w:r>
                                </w:p>
                                <w:p w14:paraId="30377361" w14:textId="77777777" w:rsidR="00FB271C" w:rsidRDefault="00FB271C" w:rsidP="00FB271C">
                                  <w:pPr>
                                    <w:pStyle w:val="NoSpacing"/>
                                  </w:pPr>
                                </w:p>
                                <w:p w14:paraId="5A522821" w14:textId="77777777" w:rsidR="00FB271C" w:rsidRDefault="00FB271C" w:rsidP="00FB271C">
                                  <w:pPr>
                                    <w:pStyle w:val="NoSpacing"/>
                                  </w:pPr>
                                  <w:r>
                                    <w:rPr>
                                      <w:highlight w:val="yellow"/>
                                    </w:rPr>
                                    <w:t>T</w:t>
                                  </w:r>
                                  <w:r w:rsidRPr="007948DB">
                                    <w:rPr>
                                      <w:highlight w:val="yellow"/>
                                    </w:rPr>
                                    <w:t>ry on your left foot and right foot, which is better</w:t>
                                  </w: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00B0F0"/>
                                </w:tcPr>
                                <w:p w14:paraId="1CDA564D" w14:textId="77777777" w:rsidR="00FB271C" w:rsidRDefault="00FB271C" w:rsidP="00FB271C"/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7F2D996B" w14:textId="77777777" w:rsidR="00FB271C" w:rsidRPr="00633EF1" w:rsidRDefault="00FB271C" w:rsidP="00FB271C"/>
                              </w:tc>
                              <w:tc>
                                <w:tcPr>
                                  <w:tcW w:w="1535" w:type="dxa"/>
                                  <w:shd w:val="clear" w:color="auto" w:fill="00B0F0"/>
                                </w:tcPr>
                                <w:p w14:paraId="136388B9" w14:textId="77777777" w:rsidR="00FB271C" w:rsidRPr="00633EF1" w:rsidRDefault="00FB271C" w:rsidP="00FB271C"/>
                              </w:tc>
                              <w:tc>
                                <w:tcPr>
                                  <w:tcW w:w="1396" w:type="dxa"/>
                                </w:tcPr>
                                <w:p w14:paraId="6C80D594" w14:textId="77777777" w:rsidR="00FB271C" w:rsidRPr="00633EF1" w:rsidRDefault="00FB271C" w:rsidP="00FB271C">
                                  <w:r w:rsidRPr="00633EF1"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535" w:type="dxa"/>
                                </w:tcPr>
                                <w:p w14:paraId="258E8DB2" w14:textId="77777777" w:rsidR="00FB271C" w:rsidRPr="00633EF1" w:rsidRDefault="00FB271C" w:rsidP="00FB271C"/>
                              </w:tc>
                            </w:tr>
                            <w:tr w:rsidR="00FB271C" w:rsidRPr="00633EF1" w14:paraId="782EC103" w14:textId="77777777" w:rsidTr="001933DB">
                              <w:trPr>
                                <w:trHeight w:val="884"/>
                              </w:trPr>
                              <w:tc>
                                <w:tcPr>
                                  <w:tcW w:w="2668" w:type="dxa"/>
                                </w:tcPr>
                                <w:p w14:paraId="42B09D31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FRIDAYS</w:t>
                                  </w:r>
                                </w:p>
                                <w:p w14:paraId="0C8B46C8" w14:textId="77777777" w:rsidR="00FB271C" w:rsidRDefault="00FB271C" w:rsidP="00FB271C">
                                  <w:pPr>
                                    <w:jc w:val="center"/>
                                  </w:pPr>
                                  <w:r>
                                    <w:t>FINISHER</w:t>
                                  </w:r>
                                </w:p>
                              </w:tc>
                              <w:tc>
                                <w:tcPr>
                                  <w:tcW w:w="5442" w:type="dxa"/>
                                </w:tcPr>
                                <w:p w14:paraId="5627224C" w14:textId="77777777" w:rsidR="00FB271C" w:rsidRDefault="00FB271C" w:rsidP="00FB271C">
                                  <w:r>
                                    <w:t>Repeat all the activities and try to beat your score!</w:t>
                                  </w:r>
                                </w:p>
                                <w:p w14:paraId="365BADEE" w14:textId="77777777" w:rsidR="00FB271C" w:rsidRDefault="00FB271C" w:rsidP="00FB271C"/>
                              </w:tc>
                              <w:tc>
                                <w:tcPr>
                                  <w:tcW w:w="1395" w:type="dxa"/>
                                  <w:shd w:val="clear" w:color="auto" w:fill="00B0F0"/>
                                </w:tcPr>
                                <w:p w14:paraId="762C41A6" w14:textId="77777777" w:rsidR="00FB271C" w:rsidRDefault="00FB271C" w:rsidP="00FB271C"/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1ADF745E" w14:textId="77777777" w:rsidR="00FB271C" w:rsidRPr="00633EF1" w:rsidRDefault="00FB271C" w:rsidP="00FB271C"/>
                              </w:tc>
                              <w:tc>
                                <w:tcPr>
                                  <w:tcW w:w="1535" w:type="dxa"/>
                                  <w:shd w:val="clear" w:color="auto" w:fill="00B0F0"/>
                                </w:tcPr>
                                <w:p w14:paraId="098005C1" w14:textId="77777777" w:rsidR="00FB271C" w:rsidRPr="00633EF1" w:rsidRDefault="00FB271C" w:rsidP="00FB271C"/>
                              </w:tc>
                              <w:tc>
                                <w:tcPr>
                                  <w:tcW w:w="1396" w:type="dxa"/>
                                  <w:shd w:val="clear" w:color="auto" w:fill="00B0F0"/>
                                </w:tcPr>
                                <w:p w14:paraId="0F697B28" w14:textId="77777777" w:rsidR="00FB271C" w:rsidRPr="00633EF1" w:rsidRDefault="00FB271C" w:rsidP="00FB271C"/>
                              </w:tc>
                              <w:tc>
                                <w:tcPr>
                                  <w:tcW w:w="1535" w:type="dxa"/>
                                </w:tcPr>
                                <w:p w14:paraId="5CA6704A" w14:textId="77777777" w:rsidR="00FB271C" w:rsidRPr="00633EF1" w:rsidRDefault="00FB271C" w:rsidP="00FB271C"/>
                              </w:tc>
                            </w:tr>
                          </w:tbl>
                          <w:p w14:paraId="18D4FC65" w14:textId="77777777" w:rsidR="00E31D18" w:rsidRDefault="00E31D18" w:rsidP="00E31D18">
                            <w:pPr>
                              <w:jc w:val="center"/>
                            </w:pPr>
                          </w:p>
                          <w:p w14:paraId="2E238E4C" w14:textId="322EC7B9" w:rsidR="00556918" w:rsidRDefault="00556918" w:rsidP="00556918">
                            <w:r>
                              <w:t xml:space="preserve">Challenges should be done between 9am and 3pm – send through your results to me in order to earn a point for your school. You can take a picture and </w:t>
                            </w:r>
                            <w:r w:rsidR="00A43C99">
                              <w:t>send it to Emma and Alison at sgoneastleighandwinchester@gmail.com</w:t>
                            </w:r>
                            <w:r>
                              <w:t xml:space="preserve"> or via Facebook M</w:t>
                            </w:r>
                            <w:r w:rsidR="00A43C99">
                              <w:t xml:space="preserve">essenger </w:t>
                            </w:r>
                            <w:r w:rsidR="00A43C99">
                              <w:t>@SGO_new</w:t>
                            </w:r>
                            <w:bookmarkStart w:id="0" w:name="_GoBack"/>
                            <w:bookmarkEnd w:id="0"/>
                            <w:r>
                              <w:t>. There is also a Hampshire SGO Twitter @</w:t>
                            </w:r>
                            <w:proofErr w:type="spellStart"/>
                            <w:r>
                              <w:t>HampshireSGO</w:t>
                            </w:r>
                            <w:proofErr w:type="spellEnd"/>
                            <w:r>
                              <w:t xml:space="preserve"> and Facebook page.</w:t>
                            </w:r>
                          </w:p>
                          <w:p w14:paraId="6888F1E8" w14:textId="77777777" w:rsidR="00FB271C" w:rsidRDefault="00FB27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91E44" id="Text Box 1" o:spid="_x0000_s1032" type="#_x0000_t202" style="position:absolute;margin-left:-19pt;margin-top:-16.5pt;width:755pt;height:48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1536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668"/>
                        <w:gridCol w:w="5442"/>
                        <w:gridCol w:w="1395"/>
                        <w:gridCol w:w="1396"/>
                        <w:gridCol w:w="1535"/>
                        <w:gridCol w:w="1396"/>
                        <w:gridCol w:w="1535"/>
                      </w:tblGrid>
                      <w:tr w:rsidR="00FB271C" w:rsidRPr="007E1A75" w14:paraId="74C043A0" w14:textId="77777777" w:rsidTr="001933DB">
                        <w:trPr>
                          <w:trHeight w:val="845"/>
                        </w:trPr>
                        <w:tc>
                          <w:tcPr>
                            <w:tcW w:w="2668" w:type="dxa"/>
                            <w:shd w:val="clear" w:color="auto" w:fill="00B0F0"/>
                          </w:tcPr>
                          <w:p w14:paraId="3A31073A" w14:textId="77777777" w:rsidR="00FB271C" w:rsidRDefault="00FB271C" w:rsidP="00FB271C">
                            <w:pPr>
                              <w:rPr>
                                <w:b/>
                              </w:rPr>
                            </w:pPr>
                            <w:r w:rsidRPr="007E1A75">
                              <w:rPr>
                                <w:b/>
                              </w:rPr>
                              <w:t xml:space="preserve">ACTIVITY </w:t>
                            </w:r>
                          </w:p>
                          <w:p w14:paraId="05EF013C" w14:textId="77777777" w:rsidR="00FB271C" w:rsidRPr="007E1A75" w:rsidRDefault="00FB271C" w:rsidP="00FB271C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5442" w:type="dxa"/>
                            <w:shd w:val="clear" w:color="auto" w:fill="00B0F0"/>
                          </w:tcPr>
                          <w:p w14:paraId="3D0F0103" w14:textId="77777777" w:rsidR="00FB271C" w:rsidRDefault="00FB271C" w:rsidP="00FB271C">
                            <w:pPr>
                              <w:rPr>
                                <w:b/>
                              </w:rPr>
                            </w:pPr>
                            <w:r w:rsidRPr="007E1A75">
                              <w:rPr>
                                <w:b/>
                              </w:rPr>
                              <w:t>DESCRIPTION</w:t>
                            </w:r>
                          </w:p>
                          <w:p w14:paraId="03A69BFF" w14:textId="77777777" w:rsidR="00FB271C" w:rsidRPr="007E1A75" w:rsidRDefault="00FB271C" w:rsidP="00FB271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EACH ACTIVITY TO LAST 5 MINUTES</w:t>
                            </w:r>
                          </w:p>
                        </w:tc>
                        <w:tc>
                          <w:tcPr>
                            <w:tcW w:w="1395" w:type="dxa"/>
                            <w:shd w:val="clear" w:color="auto" w:fill="00B0F0"/>
                          </w:tcPr>
                          <w:p w14:paraId="29BB3930" w14:textId="77777777" w:rsidR="00FB271C" w:rsidRPr="007E1A75" w:rsidRDefault="00FB271C" w:rsidP="00FB271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0E8DBF15" w14:textId="77777777" w:rsidR="00FB271C" w:rsidRPr="007E1A75" w:rsidRDefault="00FB271C" w:rsidP="00FB271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535" w:type="dxa"/>
                            <w:shd w:val="clear" w:color="auto" w:fill="00B0F0"/>
                          </w:tcPr>
                          <w:p w14:paraId="6EE83788" w14:textId="77777777" w:rsidR="00FB271C" w:rsidRPr="007E1A75" w:rsidRDefault="00FB271C" w:rsidP="00FB271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5DA7515E" w14:textId="77777777" w:rsidR="00FB271C" w:rsidRPr="007E1A75" w:rsidRDefault="00FB271C" w:rsidP="00FB271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535" w:type="dxa"/>
                            <w:shd w:val="clear" w:color="auto" w:fill="00B0F0"/>
                          </w:tcPr>
                          <w:p w14:paraId="76E971D1" w14:textId="77777777" w:rsidR="00FB271C" w:rsidRPr="007E1A75" w:rsidRDefault="00FB271C" w:rsidP="00FB271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FRIDAY</w:t>
                            </w:r>
                          </w:p>
                        </w:tc>
                      </w:tr>
                      <w:tr w:rsidR="00FB271C" w14:paraId="43F707CB" w14:textId="77777777" w:rsidTr="001933DB">
                        <w:trPr>
                          <w:trHeight w:val="1889"/>
                        </w:trPr>
                        <w:tc>
                          <w:tcPr>
                            <w:tcW w:w="2668" w:type="dxa"/>
                          </w:tcPr>
                          <w:p w14:paraId="0EEF5620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MOVE IT MONDAY</w:t>
                            </w:r>
                          </w:p>
                          <w:p w14:paraId="0EC7CCFD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MATCHING PAIRS</w:t>
                            </w:r>
                          </w:p>
                          <w:p w14:paraId="220FC4B4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Playing cards</w:t>
                            </w:r>
                          </w:p>
                          <w:p w14:paraId="51F9E91C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2 markers</w:t>
                            </w:r>
                          </w:p>
                        </w:tc>
                        <w:tc>
                          <w:tcPr>
                            <w:tcW w:w="5442" w:type="dxa"/>
                          </w:tcPr>
                          <w:p w14:paraId="7B70A817" w14:textId="77777777" w:rsidR="00FB271C" w:rsidRPr="00305916" w:rsidRDefault="00FB271C" w:rsidP="00FB271C">
                            <w:pPr>
                              <w:pStyle w:val="NoSpacing"/>
                            </w:pPr>
                            <w:r>
                              <w:t xml:space="preserve">Moving between 2 spots, distance is up to you and how much space you have! Lay 5 pairs of playing cards at one end and start at the other end. Move towards the cards, turn over two cards at a time trying to match pairs. </w:t>
                            </w:r>
                          </w:p>
                          <w:p w14:paraId="2BED8127" w14:textId="77777777" w:rsidR="00FB271C" w:rsidRPr="00FB271C" w:rsidRDefault="00FB271C" w:rsidP="00FB271C">
                            <w:pPr>
                              <w:pStyle w:val="NoSpacing"/>
                              <w:rPr>
                                <w:highlight w:val="yellow"/>
                              </w:rPr>
                            </w:pPr>
                            <w:r>
                              <w:rPr>
                                <w:highlight w:val="yellow"/>
                              </w:rPr>
                              <w:t xml:space="preserve">How can you move - skip, hop, side step, jog, walk. </w:t>
                            </w:r>
                            <w:r w:rsidRPr="007948DB">
                              <w:rPr>
                                <w:highlight w:val="yellow"/>
                              </w:rPr>
                              <w:t xml:space="preserve">Why not turn this into a maths challenge as </w:t>
                            </w:r>
                            <w:r w:rsidRPr="007C0EF0">
                              <w:rPr>
                                <w:highlight w:val="yellow"/>
                              </w:rPr>
                              <w:t>well by</w:t>
                            </w:r>
                            <w:r>
                              <w:t xml:space="preserve"> </w:t>
                            </w:r>
                            <w:r w:rsidRPr="00305916">
                              <w:rPr>
                                <w:highlight w:val="yellow"/>
                              </w:rPr>
                              <w:t>subtracting or adding numbers together</w:t>
                            </w:r>
                            <w:r>
                              <w:t xml:space="preserve"> </w:t>
                            </w:r>
                          </w:p>
                        </w:tc>
                        <w:tc>
                          <w:tcPr>
                            <w:tcW w:w="1395" w:type="dxa"/>
                          </w:tcPr>
                          <w:p w14:paraId="51808651" w14:textId="77777777" w:rsidR="00FB271C" w:rsidRDefault="00FB271C" w:rsidP="00FB271C"/>
                          <w:p w14:paraId="4AADA066" w14:textId="77777777" w:rsidR="00FB271C" w:rsidRDefault="00FB271C" w:rsidP="00FB271C"/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01EF5422" w14:textId="77777777" w:rsidR="00FB271C" w:rsidRDefault="00FB271C" w:rsidP="00FB271C"/>
                          <w:p w14:paraId="557B3F1E" w14:textId="77777777" w:rsidR="00FB271C" w:rsidRDefault="00FB271C" w:rsidP="00FB271C"/>
                        </w:tc>
                        <w:tc>
                          <w:tcPr>
                            <w:tcW w:w="1535" w:type="dxa"/>
                            <w:shd w:val="clear" w:color="auto" w:fill="00B0F0"/>
                          </w:tcPr>
                          <w:p w14:paraId="74314687" w14:textId="77777777" w:rsidR="00FB271C" w:rsidRDefault="00FB271C" w:rsidP="00FB271C"/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216B97B7" w14:textId="77777777" w:rsidR="00FB271C" w:rsidRDefault="00FB271C" w:rsidP="00FB271C"/>
                        </w:tc>
                        <w:tc>
                          <w:tcPr>
                            <w:tcW w:w="1535" w:type="dxa"/>
                          </w:tcPr>
                          <w:p w14:paraId="37A805E6" w14:textId="77777777" w:rsidR="00FB271C" w:rsidRDefault="00FB271C" w:rsidP="00FB271C"/>
                        </w:tc>
                      </w:tr>
                      <w:tr w:rsidR="00FB271C" w14:paraId="516ED32C" w14:textId="77777777" w:rsidTr="001933DB">
                        <w:trPr>
                          <w:trHeight w:val="1346"/>
                        </w:trPr>
                        <w:tc>
                          <w:tcPr>
                            <w:tcW w:w="2668" w:type="dxa"/>
                          </w:tcPr>
                          <w:p w14:paraId="76F2DC45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TRY IT TUESDAY</w:t>
                            </w:r>
                          </w:p>
                          <w:p w14:paraId="5DF947FD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SOCK MOVE</w:t>
                            </w:r>
                          </w:p>
                          <w:p w14:paraId="3F4B97BE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10 pairs of socks</w:t>
                            </w:r>
                          </w:p>
                        </w:tc>
                        <w:tc>
                          <w:tcPr>
                            <w:tcW w:w="5442" w:type="dxa"/>
                          </w:tcPr>
                          <w:p w14:paraId="52091DE7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t>Sitting on the floor, how many items can you move using only your feet from one pile to another in 30 seconds.</w:t>
                            </w:r>
                          </w:p>
                          <w:p w14:paraId="42CD0481" w14:textId="77777777" w:rsidR="00FB271C" w:rsidRPr="007948DB" w:rsidRDefault="00FB271C" w:rsidP="00FB271C">
                            <w:pPr>
                              <w:pStyle w:val="NoSpacing"/>
                              <w:rPr>
                                <w:highlight w:val="yellow"/>
                              </w:rPr>
                            </w:pPr>
                            <w:r w:rsidRPr="007948DB">
                              <w:rPr>
                                <w:highlight w:val="yellow"/>
                              </w:rPr>
                              <w:t xml:space="preserve">Both hands on the floor </w:t>
                            </w:r>
                          </w:p>
                          <w:p w14:paraId="4E329DAE" w14:textId="77777777" w:rsidR="00FB271C" w:rsidRPr="007948DB" w:rsidRDefault="00FB271C" w:rsidP="00FB271C">
                            <w:pPr>
                              <w:pStyle w:val="NoSpacing"/>
                              <w:rPr>
                                <w:highlight w:val="yellow"/>
                              </w:rPr>
                            </w:pPr>
                            <w:r w:rsidRPr="007948DB">
                              <w:rPr>
                                <w:highlight w:val="yellow"/>
                              </w:rPr>
                              <w:t>1 hand on floor</w:t>
                            </w:r>
                          </w:p>
                          <w:p w14:paraId="06D80DBB" w14:textId="77777777" w:rsidR="00FB271C" w:rsidRDefault="00FB271C" w:rsidP="00FB271C">
                            <w:pPr>
                              <w:pStyle w:val="NoSpacing"/>
                            </w:pPr>
                            <w:r w:rsidRPr="007948DB">
                              <w:rPr>
                                <w:highlight w:val="yellow"/>
                              </w:rPr>
                              <w:t>No hands on the floor</w:t>
                            </w:r>
                          </w:p>
                        </w:tc>
                        <w:tc>
                          <w:tcPr>
                            <w:tcW w:w="1395" w:type="dxa"/>
                            <w:shd w:val="clear" w:color="auto" w:fill="00B0F0"/>
                          </w:tcPr>
                          <w:p w14:paraId="29937987" w14:textId="77777777" w:rsidR="00FB271C" w:rsidRDefault="00FB271C" w:rsidP="00FB271C"/>
                          <w:p w14:paraId="19AA0B88" w14:textId="77777777" w:rsidR="00FB271C" w:rsidRDefault="00FB271C" w:rsidP="00FB271C"/>
                        </w:tc>
                        <w:tc>
                          <w:tcPr>
                            <w:tcW w:w="1396" w:type="dxa"/>
                          </w:tcPr>
                          <w:p w14:paraId="2B8931EE" w14:textId="77777777" w:rsidR="00FB271C" w:rsidRDefault="00FB271C" w:rsidP="00FB271C"/>
                        </w:tc>
                        <w:tc>
                          <w:tcPr>
                            <w:tcW w:w="1535" w:type="dxa"/>
                            <w:shd w:val="clear" w:color="auto" w:fill="00B0F0"/>
                          </w:tcPr>
                          <w:p w14:paraId="494D42EA" w14:textId="77777777" w:rsidR="00FB271C" w:rsidRDefault="00FB271C" w:rsidP="00FB271C"/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340CE17A" w14:textId="77777777" w:rsidR="00FB271C" w:rsidRDefault="00FB271C" w:rsidP="00FB271C"/>
                        </w:tc>
                        <w:tc>
                          <w:tcPr>
                            <w:tcW w:w="1535" w:type="dxa"/>
                          </w:tcPr>
                          <w:p w14:paraId="6D32D052" w14:textId="77777777" w:rsidR="00FB271C" w:rsidRDefault="00FB271C" w:rsidP="00FB271C"/>
                        </w:tc>
                      </w:tr>
                      <w:tr w:rsidR="00FB271C" w14:paraId="24B2894E" w14:textId="77777777" w:rsidTr="001933DB">
                        <w:trPr>
                          <w:trHeight w:val="1607"/>
                        </w:trPr>
                        <w:tc>
                          <w:tcPr>
                            <w:tcW w:w="2668" w:type="dxa"/>
                          </w:tcPr>
                          <w:p w14:paraId="23A822B7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 xml:space="preserve">WORK OUT WEDNESDAY </w:t>
                            </w:r>
                          </w:p>
                          <w:p w14:paraId="04489742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 xml:space="preserve">TARGET </w:t>
                            </w:r>
                          </w:p>
                          <w:p w14:paraId="6FDF6B1B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t>10 pairs of socks</w:t>
                            </w:r>
                          </w:p>
                          <w:p w14:paraId="691CEA7C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t>3 items of clothing</w:t>
                            </w:r>
                          </w:p>
                        </w:tc>
                        <w:tc>
                          <w:tcPr>
                            <w:tcW w:w="5442" w:type="dxa"/>
                          </w:tcPr>
                          <w:p w14:paraId="155C84AB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t>Place 3 items of clothing, each slightly further away. Closest 2 points, middle 5 points, furthest 10 points.</w:t>
                            </w:r>
                          </w:p>
                          <w:p w14:paraId="195A63FF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t>- Throw one pair of socks at a time, under arm</w:t>
                            </w:r>
                          </w:p>
                          <w:p w14:paraId="3BBAF93D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t>- How many points can you score in 30 seconds</w:t>
                            </w:r>
                          </w:p>
                          <w:p w14:paraId="0EF87D91" w14:textId="77777777" w:rsidR="00FB271C" w:rsidRDefault="00FB271C" w:rsidP="00FB271C">
                            <w:pPr>
                              <w:pStyle w:val="NoSpacing"/>
                            </w:pPr>
                          </w:p>
                          <w:p w14:paraId="6DF5E66F" w14:textId="77777777" w:rsidR="00FB271C" w:rsidRDefault="00FB271C" w:rsidP="00FB271C">
                            <w:pPr>
                              <w:pStyle w:val="NoSpacing"/>
                            </w:pPr>
                            <w:r w:rsidRPr="007948DB">
                              <w:rPr>
                                <w:highlight w:val="yellow"/>
                              </w:rPr>
                              <w:t>Tr</w:t>
                            </w:r>
                            <w:r>
                              <w:rPr>
                                <w:highlight w:val="yellow"/>
                              </w:rPr>
                              <w:t>y</w:t>
                            </w:r>
                            <w:r w:rsidRPr="007948DB">
                              <w:rPr>
                                <w:highlight w:val="yellow"/>
                              </w:rPr>
                              <w:t xml:space="preserve"> with your left hand and right hand, which is better?</w:t>
                            </w:r>
                          </w:p>
                        </w:tc>
                        <w:tc>
                          <w:tcPr>
                            <w:tcW w:w="1395" w:type="dxa"/>
                            <w:shd w:val="clear" w:color="auto" w:fill="00B0F0"/>
                          </w:tcPr>
                          <w:p w14:paraId="0D962A76" w14:textId="77777777" w:rsidR="00FB271C" w:rsidRDefault="00FB271C" w:rsidP="00FB271C"/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54E7A757" w14:textId="77777777" w:rsidR="00FB271C" w:rsidRDefault="00FB271C" w:rsidP="00FB271C"/>
                        </w:tc>
                        <w:tc>
                          <w:tcPr>
                            <w:tcW w:w="1535" w:type="dxa"/>
                          </w:tcPr>
                          <w:p w14:paraId="560B9077" w14:textId="77777777" w:rsidR="00FB271C" w:rsidRDefault="00FB271C" w:rsidP="00FB271C"/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14B21999" w14:textId="77777777" w:rsidR="00FB271C" w:rsidRDefault="00FB271C" w:rsidP="00FB271C"/>
                        </w:tc>
                        <w:tc>
                          <w:tcPr>
                            <w:tcW w:w="1535" w:type="dxa"/>
                          </w:tcPr>
                          <w:p w14:paraId="0F8CB96F" w14:textId="77777777" w:rsidR="00FB271C" w:rsidRDefault="00FB271C" w:rsidP="00FB271C"/>
                        </w:tc>
                      </w:tr>
                      <w:tr w:rsidR="00FB271C" w:rsidRPr="00633EF1" w14:paraId="68DEB41D" w14:textId="77777777" w:rsidTr="001933DB">
                        <w:trPr>
                          <w:trHeight w:val="1346"/>
                        </w:trPr>
                        <w:tc>
                          <w:tcPr>
                            <w:tcW w:w="2668" w:type="dxa"/>
                          </w:tcPr>
                          <w:p w14:paraId="704A2EBA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TRAIN IT THURSDAY</w:t>
                            </w:r>
                          </w:p>
                          <w:p w14:paraId="68EF9B04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 xml:space="preserve">  BALANCE CHALLENGE</w:t>
                            </w:r>
                          </w:p>
                          <w:p w14:paraId="4B1AD5A0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4 pairs of socks</w:t>
                            </w:r>
                          </w:p>
                        </w:tc>
                        <w:tc>
                          <w:tcPr>
                            <w:tcW w:w="5442" w:type="dxa"/>
                          </w:tcPr>
                          <w:p w14:paraId="5F82278D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t xml:space="preserve">Balance on 1 foot and see how quickly you can pick up 4 pairs of socks in front of you. </w:t>
                            </w:r>
                          </w:p>
                          <w:p w14:paraId="1F34308E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t>- hold your balance and try not to put your foot down</w:t>
                            </w:r>
                          </w:p>
                          <w:p w14:paraId="30377361" w14:textId="77777777" w:rsidR="00FB271C" w:rsidRDefault="00FB271C" w:rsidP="00FB271C">
                            <w:pPr>
                              <w:pStyle w:val="NoSpacing"/>
                            </w:pPr>
                          </w:p>
                          <w:p w14:paraId="5A522821" w14:textId="77777777" w:rsidR="00FB271C" w:rsidRDefault="00FB271C" w:rsidP="00FB271C">
                            <w:pPr>
                              <w:pStyle w:val="NoSpacing"/>
                            </w:pPr>
                            <w:r>
                              <w:rPr>
                                <w:highlight w:val="yellow"/>
                              </w:rPr>
                              <w:t>T</w:t>
                            </w:r>
                            <w:r w:rsidRPr="007948DB">
                              <w:rPr>
                                <w:highlight w:val="yellow"/>
                              </w:rPr>
                              <w:t>ry on your left foot and right foot, which is better</w:t>
                            </w:r>
                          </w:p>
                        </w:tc>
                        <w:tc>
                          <w:tcPr>
                            <w:tcW w:w="1395" w:type="dxa"/>
                            <w:shd w:val="clear" w:color="auto" w:fill="00B0F0"/>
                          </w:tcPr>
                          <w:p w14:paraId="1CDA564D" w14:textId="77777777" w:rsidR="00FB271C" w:rsidRDefault="00FB271C" w:rsidP="00FB271C"/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7F2D996B" w14:textId="77777777" w:rsidR="00FB271C" w:rsidRPr="00633EF1" w:rsidRDefault="00FB271C" w:rsidP="00FB271C"/>
                        </w:tc>
                        <w:tc>
                          <w:tcPr>
                            <w:tcW w:w="1535" w:type="dxa"/>
                            <w:shd w:val="clear" w:color="auto" w:fill="00B0F0"/>
                          </w:tcPr>
                          <w:p w14:paraId="136388B9" w14:textId="77777777" w:rsidR="00FB271C" w:rsidRPr="00633EF1" w:rsidRDefault="00FB271C" w:rsidP="00FB271C"/>
                        </w:tc>
                        <w:tc>
                          <w:tcPr>
                            <w:tcW w:w="1396" w:type="dxa"/>
                          </w:tcPr>
                          <w:p w14:paraId="6C80D594" w14:textId="77777777" w:rsidR="00FB271C" w:rsidRPr="00633EF1" w:rsidRDefault="00FB271C" w:rsidP="00FB271C">
                            <w:r w:rsidRPr="00633EF1">
                              <w:t xml:space="preserve"> </w:t>
                            </w:r>
                          </w:p>
                        </w:tc>
                        <w:tc>
                          <w:tcPr>
                            <w:tcW w:w="1535" w:type="dxa"/>
                          </w:tcPr>
                          <w:p w14:paraId="258E8DB2" w14:textId="77777777" w:rsidR="00FB271C" w:rsidRPr="00633EF1" w:rsidRDefault="00FB271C" w:rsidP="00FB271C"/>
                        </w:tc>
                      </w:tr>
                      <w:tr w:rsidR="00FB271C" w:rsidRPr="00633EF1" w14:paraId="782EC103" w14:textId="77777777" w:rsidTr="001933DB">
                        <w:trPr>
                          <w:trHeight w:val="884"/>
                        </w:trPr>
                        <w:tc>
                          <w:tcPr>
                            <w:tcW w:w="2668" w:type="dxa"/>
                          </w:tcPr>
                          <w:p w14:paraId="42B09D31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FRIDAYS</w:t>
                            </w:r>
                          </w:p>
                          <w:p w14:paraId="0C8B46C8" w14:textId="77777777" w:rsidR="00FB271C" w:rsidRDefault="00FB271C" w:rsidP="00FB271C">
                            <w:pPr>
                              <w:jc w:val="center"/>
                            </w:pPr>
                            <w:r>
                              <w:t>FINISHER</w:t>
                            </w:r>
                          </w:p>
                        </w:tc>
                        <w:tc>
                          <w:tcPr>
                            <w:tcW w:w="5442" w:type="dxa"/>
                          </w:tcPr>
                          <w:p w14:paraId="5627224C" w14:textId="77777777" w:rsidR="00FB271C" w:rsidRDefault="00FB271C" w:rsidP="00FB271C">
                            <w:r>
                              <w:t>Repeat all the activities and try to beat your score!</w:t>
                            </w:r>
                          </w:p>
                          <w:p w14:paraId="365BADEE" w14:textId="77777777" w:rsidR="00FB271C" w:rsidRDefault="00FB271C" w:rsidP="00FB271C"/>
                        </w:tc>
                        <w:tc>
                          <w:tcPr>
                            <w:tcW w:w="1395" w:type="dxa"/>
                            <w:shd w:val="clear" w:color="auto" w:fill="00B0F0"/>
                          </w:tcPr>
                          <w:p w14:paraId="762C41A6" w14:textId="77777777" w:rsidR="00FB271C" w:rsidRDefault="00FB271C" w:rsidP="00FB271C"/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1ADF745E" w14:textId="77777777" w:rsidR="00FB271C" w:rsidRPr="00633EF1" w:rsidRDefault="00FB271C" w:rsidP="00FB271C"/>
                        </w:tc>
                        <w:tc>
                          <w:tcPr>
                            <w:tcW w:w="1535" w:type="dxa"/>
                            <w:shd w:val="clear" w:color="auto" w:fill="00B0F0"/>
                          </w:tcPr>
                          <w:p w14:paraId="098005C1" w14:textId="77777777" w:rsidR="00FB271C" w:rsidRPr="00633EF1" w:rsidRDefault="00FB271C" w:rsidP="00FB271C"/>
                        </w:tc>
                        <w:tc>
                          <w:tcPr>
                            <w:tcW w:w="1396" w:type="dxa"/>
                            <w:shd w:val="clear" w:color="auto" w:fill="00B0F0"/>
                          </w:tcPr>
                          <w:p w14:paraId="0F697B28" w14:textId="77777777" w:rsidR="00FB271C" w:rsidRPr="00633EF1" w:rsidRDefault="00FB271C" w:rsidP="00FB271C"/>
                        </w:tc>
                        <w:tc>
                          <w:tcPr>
                            <w:tcW w:w="1535" w:type="dxa"/>
                          </w:tcPr>
                          <w:p w14:paraId="5CA6704A" w14:textId="77777777" w:rsidR="00FB271C" w:rsidRPr="00633EF1" w:rsidRDefault="00FB271C" w:rsidP="00FB271C"/>
                        </w:tc>
                      </w:tr>
                    </w:tbl>
                    <w:p w14:paraId="18D4FC65" w14:textId="77777777" w:rsidR="00E31D18" w:rsidRDefault="00E31D18" w:rsidP="00E31D18">
                      <w:pPr>
                        <w:jc w:val="center"/>
                      </w:pPr>
                    </w:p>
                    <w:p w14:paraId="2E238E4C" w14:textId="322EC7B9" w:rsidR="00556918" w:rsidRDefault="00556918" w:rsidP="00556918">
                      <w:r>
                        <w:t xml:space="preserve">Challenges should be done between 9am and 3pm – send through your results to me in order to earn a point for your school. You can take a picture and </w:t>
                      </w:r>
                      <w:r w:rsidR="00A43C99">
                        <w:t>send it to Emma and Alison at sgoneastleighandwinchester@gmail.com</w:t>
                      </w:r>
                      <w:r>
                        <w:t xml:space="preserve"> or via Facebook M</w:t>
                      </w:r>
                      <w:r w:rsidR="00A43C99">
                        <w:t xml:space="preserve">essenger </w:t>
                      </w:r>
                      <w:r w:rsidR="00A43C99">
                        <w:t>@SGO_new</w:t>
                      </w:r>
                      <w:bookmarkStart w:id="1" w:name="_GoBack"/>
                      <w:bookmarkEnd w:id="1"/>
                      <w:r>
                        <w:t>. There is also a Hampshire SGO Twitter @</w:t>
                      </w:r>
                      <w:proofErr w:type="spellStart"/>
                      <w:r>
                        <w:t>HampshireSGO</w:t>
                      </w:r>
                      <w:proofErr w:type="spellEnd"/>
                      <w:r>
                        <w:t xml:space="preserve"> and Facebook page.</w:t>
                      </w:r>
                    </w:p>
                    <w:p w14:paraId="6888F1E8" w14:textId="77777777" w:rsidR="00FB271C" w:rsidRDefault="00FB271C"/>
                  </w:txbxContent>
                </v:textbox>
              </v:shape>
            </w:pict>
          </mc:Fallback>
        </mc:AlternateContent>
      </w:r>
    </w:p>
    <w:p w14:paraId="1F3AE421" w14:textId="314E938A" w:rsidR="00FB271C" w:rsidRDefault="00FB271C"/>
    <w:p w14:paraId="2E7EEEE6" w14:textId="77777777" w:rsidR="00FB271C" w:rsidRDefault="00FB271C"/>
    <w:p w14:paraId="4A9761BD" w14:textId="77777777" w:rsidR="00E86DF0" w:rsidRDefault="00E86DF0"/>
    <w:p w14:paraId="2C8D5D23" w14:textId="77777777" w:rsidR="00E86DF0" w:rsidRDefault="00E86DF0"/>
    <w:p w14:paraId="463ADA83" w14:textId="77777777" w:rsidR="00E86DF0" w:rsidRDefault="00E86DF0"/>
    <w:p w14:paraId="5ADDA26A" w14:textId="77777777" w:rsidR="00E86DF0" w:rsidRDefault="00E86DF0"/>
    <w:p w14:paraId="03AC99A6" w14:textId="77777777" w:rsidR="00E86DF0" w:rsidRDefault="00E86DF0"/>
    <w:p w14:paraId="0F8F2051" w14:textId="77777777" w:rsidR="00E86DF0" w:rsidRDefault="00E86DF0"/>
    <w:p w14:paraId="00D780F2" w14:textId="77777777" w:rsidR="00E86DF0" w:rsidRDefault="00E86DF0"/>
    <w:p w14:paraId="667A7C42" w14:textId="77777777" w:rsidR="00E86DF0" w:rsidRDefault="00E86DF0"/>
    <w:p w14:paraId="03FDE099" w14:textId="77777777" w:rsidR="00E86DF0" w:rsidRDefault="00E86DF0"/>
    <w:p w14:paraId="3D9E0CBF" w14:textId="77777777" w:rsidR="00E86DF0" w:rsidRDefault="00E86DF0"/>
    <w:p w14:paraId="735BD9F2" w14:textId="77777777" w:rsidR="00E86DF0" w:rsidRDefault="00E86DF0"/>
    <w:p w14:paraId="25C4FB99" w14:textId="77777777" w:rsidR="00E86DF0" w:rsidRDefault="00E86DF0"/>
    <w:p w14:paraId="10F4D89A" w14:textId="77777777" w:rsidR="00E86DF0" w:rsidRDefault="00E86DF0"/>
    <w:p w14:paraId="1C265261" w14:textId="77777777" w:rsidR="00E86DF0" w:rsidRDefault="00E86DF0"/>
    <w:p w14:paraId="05332331" w14:textId="77777777" w:rsidR="00E86DF0" w:rsidRDefault="00E86DF0"/>
    <w:p w14:paraId="15D9BB03" w14:textId="77777777" w:rsidR="00E86DF0" w:rsidRDefault="00E86DF0"/>
    <w:p w14:paraId="4F87623A" w14:textId="77777777" w:rsidR="00E86DF0" w:rsidRDefault="00E86DF0"/>
    <w:p w14:paraId="2710BE46" w14:textId="77777777" w:rsidR="00E86DF0" w:rsidRDefault="00E86DF0"/>
    <w:sectPr w:rsidR="00E86DF0" w:rsidSect="00E86DF0">
      <w:pgSz w:w="16840" w:h="11900" w:orient="landscape"/>
      <w:pgMar w:top="851" w:right="1077" w:bottom="107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6C3C"/>
    <w:multiLevelType w:val="hybridMultilevel"/>
    <w:tmpl w:val="E104E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71C"/>
    <w:rsid w:val="002C4430"/>
    <w:rsid w:val="00462F38"/>
    <w:rsid w:val="00556918"/>
    <w:rsid w:val="00785039"/>
    <w:rsid w:val="00A43C99"/>
    <w:rsid w:val="00AD7137"/>
    <w:rsid w:val="00C7409B"/>
    <w:rsid w:val="00D049DD"/>
    <w:rsid w:val="00E31D18"/>
    <w:rsid w:val="00E86DF0"/>
    <w:rsid w:val="00FB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05B9DD"/>
  <w15:docId w15:val="{3AE7FB5B-06D7-418A-8F86-EE89F5C9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71C"/>
    <w:pPr>
      <w:spacing w:after="160" w:line="259" w:lineRule="auto"/>
    </w:pPr>
    <w:rPr>
      <w:rFonts w:eastAsiaTheme="minorEastAsia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27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71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B271C"/>
    <w:rPr>
      <w:rFonts w:eastAsiaTheme="minorEastAsia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FB2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31D1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430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430"/>
    <w:rPr>
      <w:rFonts w:ascii="Lucida Grande" w:eastAsiaTheme="minorEastAsia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86D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BEB995F</Template>
  <TotalTime>4</TotalTime>
  <Pages>2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madcamp@yahoo.com</dc:creator>
  <cp:keywords/>
  <dc:description/>
  <cp:lastModifiedBy>E White</cp:lastModifiedBy>
  <cp:revision>4</cp:revision>
  <cp:lastPrinted>2020-03-26T18:38:00Z</cp:lastPrinted>
  <dcterms:created xsi:type="dcterms:W3CDTF">2020-03-27T16:34:00Z</dcterms:created>
  <dcterms:modified xsi:type="dcterms:W3CDTF">2020-03-30T08:27:00Z</dcterms:modified>
</cp:coreProperties>
</file>